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Default="0000243D" w:rsidP="004B5D12">
      <w:pPr>
        <w:pStyle w:val="PartNumber"/>
        <w:spacing w:after="0"/>
      </w:pPr>
      <w:r>
        <w:t>Part Number:</w:t>
      </w:r>
      <w:r>
        <w:tab/>
      </w:r>
      <w:r w:rsidR="004B5D12">
        <w:t>PT944-48160 (Gas)</w:t>
      </w:r>
    </w:p>
    <w:p w:rsidR="004B5D12" w:rsidRDefault="004B5D12" w:rsidP="004B5D12">
      <w:pPr>
        <w:pStyle w:val="PartNumber"/>
        <w:spacing w:after="0"/>
      </w:pPr>
      <w:r>
        <w:tab/>
        <w:t>PT944-48161 (Hybrid)</w:t>
      </w:r>
    </w:p>
    <w:p w:rsidR="0000243D" w:rsidRDefault="0000243D">
      <w:pPr>
        <w:rPr>
          <w:bCs/>
        </w:rPr>
        <w:sectPr w:rsidR="000024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4B5D12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4B5D12">
            <w:pPr>
              <w:pStyle w:val="PrepText"/>
              <w:rPr>
                <w:bCs/>
              </w:rPr>
            </w:pPr>
            <w:r>
              <w:rPr>
                <w:bCs/>
              </w:rPr>
              <w:t>Front Door Sill (L &amp; R)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Pr="00BC03D2" w:rsidRDefault="00BC03D2">
            <w:pPr>
              <w:rPr>
                <w:sz w:val="20"/>
                <w:szCs w:val="20"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Pr="00BC03D2" w:rsidRDefault="00BC03D2">
            <w:pPr>
              <w:rPr>
                <w:sz w:val="20"/>
                <w:szCs w:val="20"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4B5D12">
            <w:pPr>
              <w:pStyle w:val="PrepText"/>
            </w:pPr>
            <w:r>
              <w:t>None</w:t>
            </w:r>
          </w:p>
        </w:tc>
      </w:tr>
    </w:tbl>
    <w:p w:rsidR="0000243D" w:rsidRDefault="004B5D12">
      <w:pPr>
        <w:pStyle w:val="PrepTitle"/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10279E57" wp14:editId="5AF22481">
            <wp:simplePos x="0" y="0"/>
            <wp:positionH relativeFrom="column">
              <wp:posOffset>3348595</wp:posOffset>
            </wp:positionH>
            <wp:positionV relativeFrom="paragraph">
              <wp:posOffset>330638</wp:posOffset>
            </wp:positionV>
            <wp:extent cx="3154680" cy="1810512"/>
            <wp:effectExtent l="19050" t="19050" r="26670" b="18415"/>
            <wp:wrapNone/>
            <wp:docPr id="86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4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3" t="31134" r="26242" b="2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810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43D"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 w:rsidTr="004B5D12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 w:rsidTr="004B5D12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4B5D12">
            <w:pPr>
              <w:pStyle w:val="ToolsRedtext"/>
            </w:pPr>
            <w:r>
              <w:t>Safety Glasses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00243D" w:rsidTr="004B5D12">
        <w:tc>
          <w:tcPr>
            <w:tcW w:w="2484" w:type="dxa"/>
          </w:tcPr>
          <w:p w:rsidR="004B5D12" w:rsidRDefault="004B5D12">
            <w:pPr>
              <w:pStyle w:val="ToolsRedtext"/>
            </w:pPr>
            <w:r>
              <w:t>Safety Gloves</w:t>
            </w: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E817A4" w:rsidTr="004B5D12">
        <w:tc>
          <w:tcPr>
            <w:tcW w:w="2484" w:type="dxa"/>
          </w:tcPr>
          <w:p w:rsidR="00E817A4" w:rsidRDefault="004B5D12">
            <w:pPr>
              <w:pStyle w:val="ToolsRedtext"/>
            </w:pPr>
            <w:r>
              <w:t>Vehicle Protection</w:t>
            </w:r>
          </w:p>
        </w:tc>
        <w:tc>
          <w:tcPr>
            <w:tcW w:w="2484" w:type="dxa"/>
          </w:tcPr>
          <w:p w:rsidR="00E817A4" w:rsidRDefault="004B5D12">
            <w:pPr>
              <w:pStyle w:val="ToolsRedtext"/>
            </w:pPr>
            <w:r>
              <w:t>Blankets, Part Boxes</w:t>
            </w:r>
          </w:p>
        </w:tc>
      </w:tr>
      <w:tr w:rsidR="0000243D" w:rsidTr="004B5D12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00243D" w:rsidTr="004B5D12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 w:rsidTr="004B5D12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 w:rsidTr="004B5D12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 w:rsidTr="004B5D12"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Notes</w:t>
            </w:r>
          </w:p>
        </w:tc>
      </w:tr>
      <w:tr w:rsidR="004B5D12" w:rsidTr="004B5D12">
        <w:tc>
          <w:tcPr>
            <w:tcW w:w="2484" w:type="dxa"/>
          </w:tcPr>
          <w:p w:rsidR="004B5D12" w:rsidRPr="00B86329" w:rsidRDefault="004B5D12" w:rsidP="004B5D12">
            <w:pPr>
              <w:autoSpaceDE w:val="0"/>
              <w:autoSpaceDN w:val="0"/>
              <w:adjustRightInd w:val="0"/>
              <w:rPr>
                <w:color w:val="0000FF"/>
                <w:sz w:val="20"/>
                <w:szCs w:val="20"/>
              </w:rPr>
            </w:pPr>
            <w:r w:rsidRPr="00B86329">
              <w:rPr>
                <w:color w:val="0000FF"/>
                <w:sz w:val="20"/>
                <w:szCs w:val="20"/>
              </w:rPr>
              <w:t>Socket &amp; Ratchet or Wrench</w:t>
            </w:r>
          </w:p>
        </w:tc>
        <w:tc>
          <w:tcPr>
            <w:tcW w:w="2484" w:type="dxa"/>
          </w:tcPr>
          <w:p w:rsidR="004B5D12" w:rsidRPr="00B86329" w:rsidRDefault="004B5D12" w:rsidP="004B5D12">
            <w:pPr>
              <w:autoSpaceDE w:val="0"/>
              <w:autoSpaceDN w:val="0"/>
              <w:adjustRightInd w:val="0"/>
              <w:rPr>
                <w:color w:val="0000FF"/>
                <w:sz w:val="20"/>
                <w:szCs w:val="20"/>
              </w:rPr>
            </w:pPr>
            <w:r w:rsidRPr="00B86329">
              <w:rPr>
                <w:color w:val="0000FF"/>
                <w:sz w:val="20"/>
                <w:szCs w:val="20"/>
              </w:rPr>
              <w:t>8mm &amp; 10mm</w:t>
            </w:r>
          </w:p>
        </w:tc>
      </w:tr>
      <w:tr w:rsidR="004B5D12" w:rsidTr="004B5D12">
        <w:tc>
          <w:tcPr>
            <w:tcW w:w="2484" w:type="dxa"/>
          </w:tcPr>
          <w:p w:rsidR="004B5D12" w:rsidRPr="00B86329" w:rsidRDefault="004B5D12" w:rsidP="004B5D12">
            <w:pPr>
              <w:autoSpaceDE w:val="0"/>
              <w:autoSpaceDN w:val="0"/>
              <w:adjustRightInd w:val="0"/>
              <w:rPr>
                <w:color w:val="0000FF"/>
                <w:sz w:val="20"/>
                <w:szCs w:val="20"/>
              </w:rPr>
            </w:pPr>
            <w:r w:rsidRPr="00B86329">
              <w:rPr>
                <w:color w:val="0000FF"/>
                <w:sz w:val="20"/>
                <w:szCs w:val="20"/>
              </w:rPr>
              <w:t>Torque Wrench</w:t>
            </w:r>
          </w:p>
        </w:tc>
        <w:tc>
          <w:tcPr>
            <w:tcW w:w="2484" w:type="dxa"/>
          </w:tcPr>
          <w:p w:rsidR="004B5D12" w:rsidRPr="00B86329" w:rsidRDefault="004B5D12" w:rsidP="004B5D12">
            <w:pPr>
              <w:autoSpaceDE w:val="0"/>
              <w:autoSpaceDN w:val="0"/>
              <w:adjustRightInd w:val="0"/>
              <w:rPr>
                <w:color w:val="0000FF"/>
                <w:sz w:val="20"/>
                <w:szCs w:val="20"/>
              </w:rPr>
            </w:pPr>
          </w:p>
        </w:tc>
      </w:tr>
      <w:tr w:rsidR="004B5D12" w:rsidTr="004B5D12">
        <w:tc>
          <w:tcPr>
            <w:tcW w:w="2484" w:type="dxa"/>
          </w:tcPr>
          <w:p w:rsidR="004B5D12" w:rsidRPr="00B86329" w:rsidRDefault="004B5D12" w:rsidP="004B5D12">
            <w:pPr>
              <w:autoSpaceDE w:val="0"/>
              <w:autoSpaceDN w:val="0"/>
              <w:adjustRightInd w:val="0"/>
              <w:rPr>
                <w:color w:val="0000FF"/>
                <w:sz w:val="20"/>
                <w:szCs w:val="20"/>
              </w:rPr>
            </w:pPr>
          </w:p>
        </w:tc>
        <w:tc>
          <w:tcPr>
            <w:tcW w:w="2484" w:type="dxa"/>
          </w:tcPr>
          <w:p w:rsidR="004B5D12" w:rsidRPr="00B86329" w:rsidRDefault="004B5D12" w:rsidP="004B5D12">
            <w:pPr>
              <w:autoSpaceDE w:val="0"/>
              <w:autoSpaceDN w:val="0"/>
              <w:adjustRightInd w:val="0"/>
              <w:rPr>
                <w:color w:val="0000FF"/>
                <w:sz w:val="20"/>
                <w:szCs w:val="20"/>
              </w:rPr>
            </w:pPr>
          </w:p>
        </w:tc>
      </w:tr>
      <w:tr w:rsidR="0000243D" w:rsidTr="004B5D12"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Notes</w:t>
            </w:r>
          </w:p>
        </w:tc>
      </w:tr>
      <w:tr w:rsidR="0000243D" w:rsidTr="004B5D12">
        <w:tc>
          <w:tcPr>
            <w:tcW w:w="2484" w:type="dxa"/>
          </w:tcPr>
          <w:p w:rsidR="0000243D" w:rsidRDefault="004B5D12">
            <w:pPr>
              <w:pStyle w:val="ToolGreenText"/>
            </w:pPr>
            <w:r>
              <w:t>Cleaner</w:t>
            </w:r>
          </w:p>
        </w:tc>
        <w:tc>
          <w:tcPr>
            <w:tcW w:w="2484" w:type="dxa"/>
          </w:tcPr>
          <w:p w:rsidR="0000243D" w:rsidRDefault="004B5D12">
            <w:pPr>
              <w:pStyle w:val="ToolGreenText"/>
            </w:pPr>
            <w:r>
              <w:t>VDC Approved</w:t>
            </w:r>
          </w:p>
        </w:tc>
      </w:tr>
      <w:tr w:rsidR="0000243D" w:rsidTr="004B5D12"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</w:tr>
      <w:tr w:rsidR="0000243D" w:rsidTr="004B5D12"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</w:tr>
    </w:tbl>
    <w:p w:rsidR="0000243D" w:rsidRDefault="0000243D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4B5D12">
            <w:pPr>
              <w:pStyle w:val="PrepText"/>
            </w:pPr>
            <w:r>
              <w:t>Gas and Hybrid Models</w:t>
            </w:r>
          </w:p>
        </w:tc>
      </w:tr>
    </w:tbl>
    <w:p w:rsidR="0000243D" w:rsidRDefault="0000243D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00243D" w:rsidRDefault="00E817A4">
      <w:pPr>
        <w:pStyle w:val="PrepTitle"/>
        <w:rPr>
          <w:b w:val="0"/>
          <w:bCs/>
          <w:sz w:val="20"/>
        </w:rPr>
      </w:pPr>
      <w:r>
        <w:br w:type="column"/>
      </w:r>
      <w:r w:rsidR="0000243D">
        <w:lastRenderedPageBreak/>
        <w:t>Vehicle Service Parts</w:t>
      </w:r>
      <w:r w:rsidR="0000243D">
        <w:rPr>
          <w:b w:val="0"/>
        </w:rPr>
        <w:t xml:space="preserve"> </w:t>
      </w:r>
      <w:r w:rsidR="0000243D"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  <w:r w:rsidR="004B5D12" w:rsidRPr="004B5D12">
        <w:rPr>
          <w:noProof/>
        </w:rPr>
        <w:t xml:space="preserve"> </w:t>
      </w:r>
    </w:p>
    <w:p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F8568E6" wp14:editId="3C164A3F">
                <wp:simplePos x="0" y="0"/>
                <wp:positionH relativeFrom="column">
                  <wp:posOffset>-17780</wp:posOffset>
                </wp:positionH>
                <wp:positionV relativeFrom="paragraph">
                  <wp:posOffset>41275</wp:posOffset>
                </wp:positionV>
                <wp:extent cx="3169920" cy="2568575"/>
                <wp:effectExtent l="1270" t="12700" r="10160" b="0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243D" w:rsidRDefault="0000243D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2B3EF0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</w:t>
                              </w:r>
                              <w:r w:rsidR="008728CF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: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</w:t>
                              </w:r>
                              <w:r w:rsidR="002B3EF0">
                                <w:rPr>
                                  <w:rFonts w:ascii="Arial" w:hAnsi="Arial"/>
                                  <w:sz w:val="18"/>
                                </w:rPr>
                                <w:t>indicates that torque is related to safety</w:t>
                              </w:r>
                              <w:r w:rsidR="0085731F">
                                <w:rPr>
                                  <w:rFonts w:ascii="Arial" w:hAnsi="Ari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568E6" id="Group 130" o:spid="_x0000_s1026" style="position:absolute;margin-left:-1.4pt;margin-top:3.25pt;width:249.6pt;height:202.25pt;z-index:251651584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r+HR14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00243D" w:rsidRDefault="0000243D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2B3EF0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</w:t>
                        </w:r>
                        <w:r w:rsidR="008728CF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: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t xml:space="preserve"> This mark </w:t>
                        </w:r>
                        <w:r w:rsidR="002B3EF0">
                          <w:rPr>
                            <w:rFonts w:ascii="Arial" w:hAnsi="Arial"/>
                            <w:sz w:val="18"/>
                          </w:rPr>
                          <w:t>indicates that torque is related to safety</w:t>
                        </w:r>
                        <w:r w:rsidR="0085731F">
                          <w:rPr>
                            <w:rFonts w:ascii="Arial" w:hAnsi="Ari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r w:rsidR="004B5D12">
        <w:rPr>
          <w:sz w:val="20"/>
          <w:szCs w:val="20"/>
        </w:rPr>
        <w:t>Lexus</w:t>
      </w:r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4B5D12">
      <w:pPr>
        <w:pStyle w:val="ProcLevel1"/>
      </w:pPr>
      <w:r>
        <w:lastRenderedPageBreak/>
        <w:t>Disassemble the Vehicle</w:t>
      </w:r>
      <w:r w:rsidR="0000243D">
        <w:t>.</w:t>
      </w:r>
    </w:p>
    <w:p w:rsidR="0000243D" w:rsidRDefault="004907E7" w:rsidP="004053CB">
      <w:pPr>
        <w:pStyle w:val="ProcLevel2"/>
      </w:pPr>
      <w:r>
        <w:rPr>
          <w:noProof/>
        </w:rPr>
        <w:drawing>
          <wp:anchor distT="0" distB="0" distL="114300" distR="114300" simplePos="0" relativeHeight="251662848" behindDoc="0" locked="1" layoutInCell="1" allowOverlap="1" wp14:anchorId="0ABCC939" wp14:editId="0780425D">
            <wp:simplePos x="0" y="0"/>
            <wp:positionH relativeFrom="column">
              <wp:posOffset>-18415</wp:posOffset>
            </wp:positionH>
            <wp:positionV relativeFrom="paragraph">
              <wp:posOffset>-52705</wp:posOffset>
            </wp:positionV>
            <wp:extent cx="228600" cy="237744"/>
            <wp:effectExtent l="0" t="0" r="0" b="0"/>
            <wp:wrapNone/>
            <wp:docPr id="150" name="Picture 15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D12">
        <w:t>Set the parking brake</w:t>
      </w:r>
      <w:r w:rsidR="0000243D">
        <w:t>.</w:t>
      </w:r>
    </w:p>
    <w:p w:rsidR="004B5D12" w:rsidRDefault="004B5D12" w:rsidP="004053CB">
      <w:pPr>
        <w:pStyle w:val="ProcLevel2"/>
      </w:pPr>
      <w:r w:rsidRPr="004B5D12">
        <w:t>Protect the fender</w:t>
      </w:r>
      <w:r>
        <w:t>.</w:t>
      </w:r>
    </w:p>
    <w:p w:rsidR="004B5D12" w:rsidRDefault="004053CB" w:rsidP="004053C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1" layoutInCell="1" allowOverlap="1" wp14:anchorId="4B8B8AAA" wp14:editId="43537C1E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62656" cy="1847088"/>
                <wp:effectExtent l="19050" t="19050" r="28575" b="2032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1847088"/>
                          <a:chOff x="0" y="0"/>
                          <a:chExt cx="2964180" cy="1846580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2964180" cy="1846580"/>
                            <a:chOff x="0" y="0"/>
                            <a:chExt cx="2964180" cy="1846580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0" y="0"/>
                              <a:ext cx="2964180" cy="1846580"/>
                              <a:chOff x="-2" y="145668"/>
                              <a:chExt cx="2968423" cy="1853419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22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" y="145668"/>
                                <a:ext cx="2968423" cy="185341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3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93" y="1809589"/>
                                <a:ext cx="546735" cy="182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53CB" w:rsidRDefault="004053CB" w:rsidP="004053CB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1-1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2302510" cy="254635"/>
                              <a:chOff x="3447" y="2077"/>
                              <a:chExt cx="3626" cy="401"/>
                            </a:xfrm>
                          </wpg:grpSpPr>
                          <wps:wsp>
                            <wps:cNvPr id="25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9" y="2077"/>
                                <a:ext cx="3204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53CB" w:rsidRDefault="004053CB" w:rsidP="004053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53CB">
                                    <w:rPr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</w:rPr>
                                    <w:t>0mm socket &amp; ratchet or 10mm w</w:t>
                                  </w:r>
                                  <w:r w:rsidRPr="004053CB">
                                    <w:rPr>
                                      <w:sz w:val="18"/>
                                    </w:rPr>
                                    <w:t>rench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3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230821" y="39413"/>
                            <a:ext cx="633730" cy="262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053CB" w:rsidRDefault="004053CB" w:rsidP="004053CB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Negative battery 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8B8AAA" id="Group 51" o:spid="_x0000_s1037" style="position:absolute;left:0;text-align:left;margin-left:-255.7pt;margin-top:0;width:233.3pt;height:145.45pt;z-index:251684352;mso-width-relative:margin;mso-height-relative:margin" coordsize="29641,1846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Bk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CdAAAAAFJnaHRsb25nAAAA/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M4QklNBAwAAAAAG2IAAAABAAAAoAAAAGQA&#10;AAHgAAC7gAAAG0YAG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">
                <v:group id="Group 34" o:spid="_x0000_s1038" style="position:absolute;width:29641;height:18465" coordsize="29641,18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group id="Group 21" o:spid="_x0000_s1039" style="position:absolute;width:29641;height:18465" coordorigin=",1456" coordsize="29684,18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Picture 22" o:spid="_x0000_s1040" type="#_x0000_t75" style="position:absolute;top:1456;width:29684;height:1853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mWiTCAAAA2wAAAA8AAABkcnMvZG93bnJldi54bWxEj0FrAjEUhO8F/0N4greadcFSV6OIILUX&#10;aVe9PzbP3cXNS0jSdfvvG0HocZiZb5jVZjCd6MmH1rKC2TQDQVxZ3XKt4Hzav76DCBFZY2eZFPxS&#10;gM169LLCQts7f1NfxlokCIcCFTQxukLKUDVkMEytI07e1XqDMUlfS+3xnuCmk3mWvUmDLaeFBh3t&#10;Gqpu5Y9RcHGfx96d/XCY5x/u9lXqY3dZKDUZD9sliEhD/A8/2wetIM/h8SX9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5lokwgAAANsAAAAPAAAAAAAAAAAAAAAAAJ8C&#10;AABkcnMvZG93bnJldi54bWxQSwUGAAAAAAQABAD3AAAAjgMAAAAA&#10;" stroked="t" strokecolor="black [3213]">
                      <v:imagedata r:id="rId27" o:title="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9" o:spid="_x0000_s1041" type="#_x0000_t202" style="position:absolute;left:78;top:18095;width:5468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AlM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ICUxQAAANsAAAAPAAAAAAAAAAAAAAAAAJgCAABkcnMv&#10;ZG93bnJldi54bWxQSwUGAAAAAAQABAD1AAAAigMAAAAA&#10;" stroked="f">
                      <v:textbox inset="0,0,0,0">
                        <w:txbxContent>
                          <w:p w:rsidR="004053CB" w:rsidRDefault="004053CB" w:rsidP="004053CB">
                            <w:pPr>
                              <w:pStyle w:val="Fig"/>
                              <w:jc w:val="center"/>
                            </w:pPr>
                            <w:r>
                              <w:t>Fig. 1-1</w:t>
                            </w:r>
                          </w:p>
                        </w:txbxContent>
                      </v:textbox>
                    </v:shape>
                  </v:group>
                  <v:group id="Group 109" o:spid="_x0000_s1042" style="position:absolute;left:152;top:76;width:23025;height:2546" coordorigin="3447,2077" coordsize="3626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rect id="Rectangle 110" o:spid="_x0000_s1043" style="position:absolute;left:3869;top:2077;width:320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VIsMA&#10;AADbAAAADwAAAGRycy9kb3ducmV2LnhtbESPUWvCQBCE34X+h2MLfdNLA1pJPaUECkUKWqN9XnLb&#10;JG1uL+S2Gv+9Jwg+DjPzDbNYDa5VR+pD49nA8yQBRVx623BlYF+8j+eggiBbbD2TgTMFWC0fRgvM&#10;rD/xFx13UqkI4ZChgVqky7QOZU0Ow8R3xNH78b1DibKvtO3xFOGu1WmSzLTDhuNCjR3lNZV/u39n&#10;YPO9Ldbbl3wtSVpKfuBfmn4Wxjw9Dm+voIQGuYdv7Q9rIJ3C9Uv8AXp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wVIsMAAADbAAAADwAAAAAAAAAAAAAAAACYAgAAZHJzL2Rv&#10;d25yZXYueG1sUEsFBgAAAAAEAAQA9QAAAIgDAAAAAA==&#10;" stroked="f" strokeweight=".25pt">
                      <v:textbox style="mso-fit-shape-to-text:t" inset="0,0,0,0">
                        <w:txbxContent>
                          <w:p w:rsidR="004053CB" w:rsidRDefault="004053CB" w:rsidP="004053CB">
                            <w:pPr>
                              <w:rPr>
                                <w:sz w:val="18"/>
                              </w:rPr>
                            </w:pPr>
                            <w:r w:rsidRPr="004053CB">
                              <w:rPr>
                                <w:sz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</w:rPr>
                              <w:t>0mm socket &amp; ratchet or 10mm w</w:t>
                            </w:r>
                            <w:r w:rsidRPr="004053CB">
                              <w:rPr>
                                <w:sz w:val="18"/>
                              </w:rPr>
                              <w:t>rench</w:t>
                            </w:r>
                          </w:p>
                        </w:txbxContent>
                      </v:textbox>
                    </v:rect>
                    <v:shape id="Picture 111" o:spid="_x0000_s1044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DH7DAAAA2wAAAA8AAABkcnMvZG93bnJldi54bWxEj0FrwkAUhO8F/8PyhN6ajY0pkrqKFAKl&#10;UETb3p/Z1ySafRt2tzH9964geBxm5htmuR5NJwZyvrWsYJakIIgrq1uuFXx/lU8LED4ga+wsk4J/&#10;8rBeTR6WWGh75h0N+1CLCGFfoIImhL6Q0lcNGfSJ7Ymj92udwRClq6V2eI5w08nnNH2RBluOCw32&#10;9NZQddr/GQXD6UDZdpbnrvyYH6tc/nwGKpV6nI6bVxCBxnAP39rvWkGWwfVL/AFyd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IMfsMAAADbAAAADwAAAAAAAAAAAAAAAACf&#10;AgAAZHJzL2Rvd25yZXYueG1sUEsFBgAAAAAEAAQA9wAAAI8DAAAAAA==&#10;">
                      <v:imagedata r:id="rId23" o:title="tool"/>
                    </v:shape>
                  </v:group>
                </v:group>
                <v:rect id="Rectangle 110" o:spid="_x0000_s1045" style="position:absolute;left:22308;top:394;width:6337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D/8QA&#10;AADbAAAADwAAAGRycy9kb3ducmV2LnhtbESPX2vCQBDE3wt+h2MF3+qlFluJniIBoUjBP6k+L7lt&#10;kja3F3Krpt/eKxT6OMzMb5jFqneNulIXas8GnsYJKOLC25pLAx/55nEGKgiyxcYzGfihAKvl4GGB&#10;qfU3PtD1KKWKEA4pGqhE2lTrUFTkMIx9Sxy9T985lCi7UtsObxHuGj1JkhftsOa4UGFLWUXF9/Hi&#10;DOzO+3y7f822kkwKyU78RdP33JjRsF/PQQn18h/+a79ZA89T+P0Sf4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1g//EAAAA2wAAAA8AAAAAAAAAAAAAAAAAmAIAAGRycy9k&#10;b3ducmV2LnhtbFBLBQYAAAAABAAEAPUAAACJAwAAAAA=&#10;" stroked="f" strokeweight=".25pt">
                  <v:textbox style="mso-fit-shape-to-text:t" inset="0,0,0,0">
                    <w:txbxContent>
                      <w:p w:rsidR="004053CB" w:rsidRDefault="004053CB" w:rsidP="004053CB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Negative battery cable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4B5D12" w:rsidRPr="004B5D12">
        <w:t>Remove the negative battery cable (Fig. 1-1)</w:t>
      </w:r>
      <w:r w:rsidR="004B5D12">
        <w:t>.</w:t>
      </w:r>
    </w:p>
    <w:p w:rsidR="004B5D12" w:rsidRDefault="0083504A" w:rsidP="004053CB">
      <w:pPr>
        <w:autoSpaceDE w:val="0"/>
        <w:autoSpaceDN w:val="0"/>
        <w:adjustRightInd w:val="0"/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670016" behindDoc="0" locked="1" layoutInCell="1" allowOverlap="1" wp14:anchorId="40AF73D1" wp14:editId="25FAE4E8">
            <wp:simplePos x="0" y="0"/>
            <wp:positionH relativeFrom="column">
              <wp:posOffset>-18415</wp:posOffset>
            </wp:positionH>
            <wp:positionV relativeFrom="paragraph">
              <wp:posOffset>-18415</wp:posOffset>
            </wp:positionV>
            <wp:extent cx="228600" cy="228600"/>
            <wp:effectExtent l="0" t="0" r="0" b="0"/>
            <wp:wrapNone/>
            <wp:docPr id="143" name="Picture 143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safety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</w:t>
      </w:r>
      <w:r w:rsidR="004B5D12">
        <w:rPr>
          <w:b/>
        </w:rPr>
        <w:t xml:space="preserve">CAUTION: </w:t>
      </w:r>
      <w:r w:rsidR="004B5D12">
        <w:t>Do not touch the positive terminal with any tool while removing the cable.</w:t>
      </w:r>
    </w:p>
    <w:p w:rsidR="004053CB" w:rsidRDefault="004053CB" w:rsidP="004053CB">
      <w:pPr>
        <w:autoSpaceDE w:val="0"/>
        <w:autoSpaceDN w:val="0"/>
        <w:adjustRightInd w:val="0"/>
        <w:spacing w:after="120" w:line="300" w:lineRule="auto"/>
        <w:ind w:left="360"/>
      </w:pPr>
    </w:p>
    <w:p w:rsidR="004053CB" w:rsidRDefault="004053CB" w:rsidP="004053CB">
      <w:pPr>
        <w:autoSpaceDE w:val="0"/>
        <w:autoSpaceDN w:val="0"/>
        <w:adjustRightInd w:val="0"/>
        <w:spacing w:after="120" w:line="300" w:lineRule="auto"/>
        <w:ind w:left="360"/>
      </w:pPr>
    </w:p>
    <w:p w:rsidR="004053CB" w:rsidRDefault="004053CB" w:rsidP="004053CB">
      <w:pPr>
        <w:autoSpaceDE w:val="0"/>
        <w:autoSpaceDN w:val="0"/>
        <w:adjustRightInd w:val="0"/>
        <w:spacing w:after="120" w:line="300" w:lineRule="auto"/>
        <w:ind w:left="360"/>
      </w:pPr>
    </w:p>
    <w:p w:rsidR="004053CB" w:rsidRPr="004B5D12" w:rsidRDefault="004053CB" w:rsidP="004053CB">
      <w:pPr>
        <w:autoSpaceDE w:val="0"/>
        <w:autoSpaceDN w:val="0"/>
        <w:adjustRightInd w:val="0"/>
        <w:spacing w:after="120" w:line="300" w:lineRule="auto"/>
        <w:ind w:left="360"/>
      </w:pPr>
    </w:p>
    <w:p w:rsidR="004B5D12" w:rsidRDefault="004053CB" w:rsidP="004053C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1" layoutInCell="1" allowOverlap="1" wp14:anchorId="51905A6F" wp14:editId="29EA3762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71800" cy="2423160"/>
                <wp:effectExtent l="19050" t="19050" r="19050" b="1524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423160"/>
                          <a:chOff x="-3" y="145668"/>
                          <a:chExt cx="2977585" cy="2433063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" y="145668"/>
                            <a:ext cx="2977585" cy="24330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93" y="2394913"/>
                            <a:ext cx="546735" cy="182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3CB" w:rsidRDefault="004053CB" w:rsidP="004053CB">
                              <w:pPr>
                                <w:pStyle w:val="Fig"/>
                                <w:jc w:val="center"/>
                              </w:pPr>
                              <w:r>
                                <w:t>Fig. 1-2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05A6F" id="Group 54" o:spid="_x0000_s1046" style="position:absolute;left:0;text-align:left;margin-left:-255.7pt;margin-top:0;width:234pt;height:190.8pt;z-index:251686400;mso-height-relative:margin" coordorigin=",1456" coordsize="29775,243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IM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OEJJTQPtAAAAAAAQAEgAAAABAAEASAAAAAEAAThCSU0EJgAAAAAADgAAAAAAAAAAAAA/gA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KQAAAAAUmdodGxvbmcAAADJ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zhCSU0EDAAAAAAi+wAAAAEAAACgAAAAgwAAAeAAAPWgAAAi&#10;3wAY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g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CAgICAgICAgICAwICAgMEAwICAwQFBAQEBAQFBgUFBQUFBQYGBwcIBwcG&#10;CQkKCgkJDAwMDAwMDAwMDAwMDAwMAQMDAwUEBQkGBgkNCgkKDQ8ODg4ODw8MDAwMDA8PDAwMDAwM&#10;DwwMDAwMDAwMDAwMDAwMDAwMDAwMDAwMDAwMDAz/wAARCACkAMkDAREAAhEBAxEB/90ABAAa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">
                <v:shape id="Picture 55" o:spid="_x0000_s1047" type="#_x0000_t75" style="position:absolute;top:1456;width:29775;height:2433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XFA/DAAAA2wAAAA8AAABkcnMvZG93bnJldi54bWxEj0FrwkAUhO+C/2F5Qm9mY0uCRleRQqG3&#10;tlHw+sg+k2D2bdzdJml/fbdQ6HGYmW+Y3WEynRjI+dayglWSgiCurG65VnA+vSzXIHxA1thZJgVf&#10;5OGwn892WGg78gcNZahFhLAvUEETQl9I6auGDPrE9sTRu1pnMETpaqkdjhFuOvmYprk02HJcaLCn&#10;54aqW/lpFHTfbuPLfJUP4yXg25i9y6d7rdTDYjpuQQSawn/4r/2qFWQZ/H6JP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cUD8MAAADbAAAADwAAAAAAAAAAAAAAAACf&#10;AgAAZHJzL2Rvd25yZXYueG1sUEsFBgAAAAAEAAQA9wAAAI8DAAAAAA==&#10;" stroked="t" strokecolor="black [3213]">
                  <v:imagedata r:id="rId29" o:title=""/>
                  <v:path arrowok="t"/>
                </v:shape>
                <v:shape id="Text Box 99" o:spid="_x0000_s1048" type="#_x0000_t202" style="position:absolute;left:78;top:23949;width:5468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1QccUA&#10;AADbAAAADwAAAGRycy9kb3ducmV2LnhtbESPzWrDMBCE74W8g9hALqWRG6gpbpSQnwZyaA92Q86L&#10;tbVMrZWRlNh5+6hQ6HGYmW+Y5Xq0nbiSD61jBc/zDARx7XTLjYLT1+HpFUSIyBo7x6TgRgHWq8nD&#10;EgvtBi7pWsVGJAiHAhWYGPtCylAbshjmridO3rfzFmOSvpHa45DgtpOLLMulxZbTgsGedobqn+pi&#10;FeR7fxlK3j3uT+8f+Nk3i/P2dlZqNh03byAijfE//Nc+agUvO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VBxxQAAANsAAAAPAAAAAAAAAAAAAAAAAJgCAABkcnMv&#10;ZG93bnJldi54bWxQSwUGAAAAAAQABAD1AAAAigMAAAAA&#10;" stroked="f">
                  <v:textbox inset="0,0,0,0">
                    <w:txbxContent>
                      <w:p w:rsidR="004053CB" w:rsidRDefault="004053CB" w:rsidP="004053CB">
                        <w:pPr>
                          <w:pStyle w:val="Fig"/>
                          <w:jc w:val="center"/>
                        </w:pPr>
                        <w:r>
                          <w:t>Fig. 1-2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B5D12" w:rsidRPr="004B5D12">
        <w:t xml:space="preserve">Cover the seat with </w:t>
      </w:r>
      <w:r w:rsidR="0083504A">
        <w:t xml:space="preserve">a </w:t>
      </w:r>
      <w:r w:rsidR="004B5D12" w:rsidRPr="004B5D12">
        <w:t>blanket</w:t>
      </w:r>
      <w:r w:rsidR="0083504A">
        <w:t xml:space="preserve"> (Fig. 1-2)</w:t>
      </w:r>
      <w:r w:rsidR="004B5D12" w:rsidRPr="004B5D12">
        <w:t>.</w:t>
      </w:r>
    </w:p>
    <w:p w:rsidR="004053CB" w:rsidRDefault="004053CB" w:rsidP="004053CB">
      <w:pPr>
        <w:spacing w:after="120" w:line="300" w:lineRule="auto"/>
      </w:pPr>
      <w:r>
        <w:br w:type="page"/>
      </w:r>
    </w:p>
    <w:p w:rsidR="004053CB" w:rsidRDefault="004053CB" w:rsidP="004053CB">
      <w:pPr>
        <w:pStyle w:val="ProcLevel2"/>
        <w:numPr>
          <w:ilvl w:val="0"/>
          <w:numId w:val="0"/>
        </w:numPr>
        <w:ind w:left="360"/>
      </w:pPr>
    </w:p>
    <w:p w:rsidR="0083504A" w:rsidRDefault="004053CB" w:rsidP="0083504A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1" layoutInCell="1" allowOverlap="1" wp14:anchorId="4915BC4C" wp14:editId="61E596DC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66720" cy="2211705"/>
                <wp:effectExtent l="19050" t="19050" r="24130" b="17145"/>
                <wp:wrapNone/>
                <wp:docPr id="1165" name="Group 1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720" cy="2211705"/>
                          <a:chOff x="-3" y="145668"/>
                          <a:chExt cx="2973006" cy="2221892"/>
                        </a:xfrm>
                      </wpg:grpSpPr>
                      <pic:pic xmlns:pic="http://schemas.openxmlformats.org/drawingml/2006/picture">
                        <pic:nvPicPr>
                          <pic:cNvPr id="1166" name="Picture 116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" y="145668"/>
                            <a:ext cx="2973006" cy="22218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6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93" y="2177427"/>
                            <a:ext cx="546735" cy="182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53CB" w:rsidRDefault="004053CB" w:rsidP="004053CB">
                              <w:pPr>
                                <w:pStyle w:val="Fig"/>
                                <w:jc w:val="center"/>
                              </w:pPr>
                              <w:r>
                                <w:t>Fig. 1-3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15BC4C" id="Group 1165" o:spid="_x0000_s1049" style="position:absolute;left:0;text-align:left;margin-left:-255.75pt;margin-top:.05pt;width:233.6pt;height:174.15pt;z-index:251688448;mso-height-relative:margin" coordorigin=",1456" coordsize="29730,222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B/+4ADkFkb2JlAGSAAAAAAf/b&#10;AIQADAgICAkIDAkJDBELCgsRFQ8MDA8VGBMTFRMTGBEMDAwMDAwRDAwMDAwMDAwMDAwMDAwMDAwM&#10;DAwMDAwMDAwMDAENCwsNDg0QDg4QFA4ODhQUDg4ODhQRDAwMDAwREQwMDAwMDBEMDAwMDAwMDAwM&#10;DAwMDAwMDAwMDAwMDAwMDAwM/8AAEQgAd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SAAAAAAAAAAAACnZlY3RvckRhdGFib29sAQAAAABQZ1BzZW51bQAAAABQZ1BzAAAAAFBnUEMA&#10;AAAATGVmdFVudEYjUmx0AAAAAAAAAAAAAAAAVG9wIFVudEYjUmx0AAAAAAAAAAAAAAAAU2NsIFVu&#10;dEYjUHJjQFkAAAAAAAA4QklNA+0AAAAAABAASAAAAAEAAQBIAAAAAQABOEJJTQQmAAAAAAAOAAAA&#10;AAAAAAAAAD+AAAA4QklNBA0AAAAAAAQAAAB4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sAAAAABSZ2h0bG9uZwAAAOw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15AAAAAQAAAKAA&#10;AAB3AAAB4AAA3yAAAB1d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3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ICAgICAgICAgIDAgIC&#10;AwQDAgIDBAUEBAQEBAUGBQUFBQUFBgYHBwgHBwYJCQoKCQkMDAwMDAwMDAwMDAwMDAwBAwMDBQQF&#10;CQYGCQ0KCQoNDw4ODg4PDwwMDAwMDw8MDAwMDAwPDAwMDAwMDAwMDAwMDAwMDAwMDAwMDAwMDAwM&#10;DP/AABEIALAA7AMBEQACEQEDEQH/3QAEAB7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">
                <v:shape id="Picture 1166" o:spid="_x0000_s1050" type="#_x0000_t75" style="position:absolute;top:1456;width:29730;height:2221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f3nG/AAAA3QAAAA8AAABkcnMvZG93bnJldi54bWxET99rwjAQfhf2P4Qb+KaJA2vpjDIGgq/r&#10;9P1Ibm21uZQk2u6/XwRhb/fx/bztfnK9uFOInWcNq6UCQWy87bjRcPo+LEoQMSFb7D2Thl+KsN+9&#10;zLZYWT/yF93r1IgcwrFCDW1KQyVlNC05jEs/EGfuxweHKcPQSBtwzOGul29KFdJhx7mhxYE+WzLX&#10;+uY0HE6S1zdlVCjPcmOPl7IerdF6/jp9vININKV/8dN9tHn+qijg8U0+Qe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X95xvwAAAN0AAAAPAAAAAAAAAAAAAAAAAJ8CAABk&#10;cnMvZG93bnJldi54bWxQSwUGAAAAAAQABAD3AAAAiwMAAAAA&#10;" stroked="t" strokecolor="black [3213]">
                  <v:imagedata r:id="rId31" o:title=""/>
                  <v:path arrowok="t"/>
                </v:shape>
                <v:shape id="Text Box 99" o:spid="_x0000_s1051" type="#_x0000_t202" style="position:absolute;left:78;top:21774;width:5468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UnscA&#10;AADdAAAADwAAAGRycy9kb3ducmV2LnhtbESPS2/CMBCE70j8B2uRekHFgUOEUgxqeUg9lAMPcV7F&#10;2yRqvI5sQ8K/7x4q9barmZ35drUZXKseFGLj2cB8loEiLr1tuDJwvRxel6BiQrbYeiYDT4qwWY9H&#10;Kyys7/lEj3OqlIRwLNBAnVJXaB3LmhzGme+IRfv2wWGSNVTaBuwl3LV6kWW5dtiwNNTY0bam8ud8&#10;dwbyXbj3J95Od9f9Fx67anH7eN6MeZkM72+gEg3p3/x3/WkFf54L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n1J7HAAAA3QAAAA8AAAAAAAAAAAAAAAAAmAIAAGRy&#10;cy9kb3ducmV2LnhtbFBLBQYAAAAABAAEAPUAAACMAwAAAAA=&#10;" stroked="f">
                  <v:textbox inset="0,0,0,0">
                    <w:txbxContent>
                      <w:p w:rsidR="004053CB" w:rsidRDefault="004053CB" w:rsidP="004053CB">
                        <w:pPr>
                          <w:pStyle w:val="Fig"/>
                          <w:jc w:val="center"/>
                        </w:pPr>
                        <w:r>
                          <w:t>Fig. 1-3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3504A">
        <w:t>L</w:t>
      </w:r>
      <w:r w:rsidR="0083504A" w:rsidRPr="0083504A">
        <w:t>ift the door</w:t>
      </w:r>
      <w:r w:rsidR="0083504A">
        <w:t xml:space="preserve"> </w:t>
      </w:r>
      <w:r w:rsidR="0083504A" w:rsidRPr="0083504A">
        <w:t xml:space="preserve">sill trim piece to disengage the four (4) clips </w:t>
      </w:r>
      <w:r w:rsidR="0083504A">
        <w:t>and r</w:t>
      </w:r>
      <w:r w:rsidR="0083504A" w:rsidRPr="0083504A">
        <w:t xml:space="preserve">emove </w:t>
      </w:r>
      <w:r w:rsidR="0083504A">
        <w:t>it</w:t>
      </w:r>
      <w:r w:rsidR="0083504A" w:rsidRPr="0083504A">
        <w:t xml:space="preserve"> (Fig. 1-3)</w:t>
      </w:r>
      <w:r w:rsidR="0083504A">
        <w:t>.</w:t>
      </w:r>
    </w:p>
    <w:p w:rsidR="002B57A4" w:rsidRDefault="002B57A4" w:rsidP="0083504A">
      <w:pPr>
        <w:pStyle w:val="ProcLevel2"/>
      </w:pPr>
      <w:r>
        <w:t>Repeat for the other side.</w:t>
      </w:r>
    </w:p>
    <w:p w:rsidR="0083504A" w:rsidRDefault="0083504A" w:rsidP="0083504A">
      <w:pPr>
        <w:pStyle w:val="ProcLevel2"/>
        <w:numPr>
          <w:ilvl w:val="0"/>
          <w:numId w:val="0"/>
        </w:numPr>
        <w:ind w:left="360"/>
      </w:pPr>
    </w:p>
    <w:p w:rsidR="002B57A4" w:rsidRDefault="002B57A4" w:rsidP="0083504A">
      <w:pPr>
        <w:pStyle w:val="ProcLevel2"/>
        <w:numPr>
          <w:ilvl w:val="0"/>
          <w:numId w:val="0"/>
        </w:numPr>
        <w:ind w:left="360"/>
      </w:pPr>
    </w:p>
    <w:p w:rsidR="002B57A4" w:rsidRDefault="002B57A4" w:rsidP="0083504A">
      <w:pPr>
        <w:pStyle w:val="ProcLevel2"/>
        <w:numPr>
          <w:ilvl w:val="0"/>
          <w:numId w:val="0"/>
        </w:numPr>
        <w:ind w:left="360"/>
      </w:pPr>
    </w:p>
    <w:p w:rsidR="002B57A4" w:rsidRDefault="002B57A4" w:rsidP="0083504A">
      <w:pPr>
        <w:pStyle w:val="ProcLevel2"/>
        <w:numPr>
          <w:ilvl w:val="0"/>
          <w:numId w:val="0"/>
        </w:numPr>
        <w:ind w:left="360"/>
      </w:pPr>
    </w:p>
    <w:p w:rsidR="0083504A" w:rsidRPr="0083504A" w:rsidRDefault="0083504A" w:rsidP="0083504A">
      <w:pPr>
        <w:pStyle w:val="Heading5"/>
      </w:pPr>
      <w:r w:rsidRPr="0083504A">
        <w:t>Install the Illuminated Door Sill</w:t>
      </w:r>
      <w:r w:rsidR="00D305A6">
        <w:t>s</w:t>
      </w:r>
      <w:r w:rsidRPr="0083504A">
        <w:t>.</w:t>
      </w:r>
    </w:p>
    <w:p w:rsidR="0083504A" w:rsidRDefault="002B57A4" w:rsidP="00A5382E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1" layoutInCell="1" allowOverlap="1" wp14:anchorId="26780CDC" wp14:editId="66920AFE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2001520"/>
                <wp:effectExtent l="19050" t="19050" r="19050" b="17780"/>
                <wp:wrapNone/>
                <wp:docPr id="1171" name="Group 1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01520"/>
                          <a:chOff x="-3" y="145668"/>
                          <a:chExt cx="2982182" cy="2010919"/>
                        </a:xfrm>
                      </wpg:grpSpPr>
                      <pic:pic xmlns:pic="http://schemas.openxmlformats.org/drawingml/2006/picture">
                        <pic:nvPicPr>
                          <pic:cNvPr id="1172" name="Picture 117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" y="145668"/>
                            <a:ext cx="2982182" cy="20109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7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93" y="1966451"/>
                            <a:ext cx="546735" cy="182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7A4" w:rsidRDefault="002B57A4" w:rsidP="002B57A4">
                              <w:pPr>
                                <w:pStyle w:val="Fig"/>
                                <w:jc w:val="center"/>
                              </w:pPr>
                              <w:r>
                                <w:t>Fig. 2-1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80CDC" id="Group 1171" o:spid="_x0000_s1052" style="position:absolute;left:0;text-align:left;margin-left:-255.75pt;margin-top:0;width:234pt;height:157.6pt;z-index:251690496;mso-width-relative:margin;mso-height-relative:margin" coordorigin=",1456" coordsize="29821,201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Bs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OEJJ&#10;TQPtAAAAAAAQAEgAAAABAAEASAAAAAEAAThCSU0EJgAAAAAADgAAAAAAAAAAAAA/gAAAOEJJTQQN&#10;AAAAAAAEAAAAeD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SQAAAAYAAAAA&#10;AAAAAAAAALoAAAEUAAAACgBVAG4AdABpAHQAbABlAGQALQAxAAAAAQAAAAAAAAAAAAAAAAAAAAAA&#10;AAABAAAAAAAAAAAAAAEUAAAAugAAAAAAAAAAAAAAAAAAAAABAAAAAAAAAAAAAAAAAAAAAAAAABAA&#10;AAABAAAAAAAAbnVsbAAAAAIAAAAGYm91bmRzT2JqYwAAAAEAAAAAAABSY3QxAAAABAAAAABUb3Ag&#10;bG9uZwAAAAAAAAAATGVmdGxvbmcAAAAAAAAAAEJ0b21sb25nAAAAugAAAABSZ2h0bG9uZwAAARQ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LoAAAAAUmdodGxvbmcAAAEU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zhCSU0EDAAAAAAcTAAAAAEAAACgAAAAbAAAAeAAAMqAAAAcMAAY&#10;AAH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AxBZG9iZV9DTQAB/+4ADkFkb2JlAGSA&#10;AAAAAf/bAIQADAgICAkIDAkJDBELCgsRFQ8MDA8VGBMTFRMTGBEMDAwMDAwRDAwMDAwMDAwMDAwM&#10;DAwMDAwMDAwMDAwMDAwMDAENCwsNDg0QDg4QFA4ODhQUDg4ODhQRDAwMDAwREQwMDAwMDBEMDAwM&#10;DAwMDAwMDAwMDAwMDAwMDAwMDAwMDAwM/8AAEQgAb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gICAgICAgICAgMCAgIDBAMCAgMEBQQEBAQEBQYFBQUFBQUGBgcHCAcHBgkJCgoJ&#10;CQwMDAwMDAwMDAwMDAwMDAEDAwMFBAUJBgYJDQoJCg0PDg4ODg8PDAwMDAwPDwwMDAwMDA8MDAwM&#10;DAwMDAwMDAwMDAwMDAwMDAwMDAwMDAwM/8AAEQgAugEUAwERAAIRAQMRAf/dAAQAI/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">
                <v:shape id="Picture 1172" o:spid="_x0000_s1053" type="#_x0000_t75" style="position:absolute;top:1456;width:29821;height:2010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KFs/EAAAA3QAAAA8AAABkcnMvZG93bnJldi54bWxET99rwjAQfhf2P4Qb+KZpHTjXGUWEwVCE&#10;6caej+ZsOptL18S2219vBMG3+/h+3nzZ20q01PjSsYJ0nIAgzp0uuVDw9fk2moHwAVlj5ZgU/JGH&#10;5eJhMMdMu4731B5CIWII+wwVmBDqTEqfG7Lox64mjtzRNRZDhE0hdYNdDLeVnCTJVFosOTYYrGlt&#10;KD8dzlbBaePNz/fL/rft6o//p2O6207tTqnhY796BRGoD3fxzf2u4/z0eQLXb+IJcn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KFs/EAAAA3QAAAA8AAAAAAAAAAAAAAAAA&#10;nwIAAGRycy9kb3ducmV2LnhtbFBLBQYAAAAABAAEAPcAAACQAwAAAAA=&#10;" stroked="t" strokecolor="black [3213]">
                  <v:imagedata r:id="rId33" o:title=""/>
                  <v:path arrowok="t"/>
                </v:shape>
                <v:shape id="Text Box 99" o:spid="_x0000_s1054" type="#_x0000_t202" style="position:absolute;left:78;top:19664;width:5468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QMsQA&#10;AADdAAAADwAAAGRycy9kb3ducmV2LnhtbERPyWrDMBC9F/IPYgK9lEaOC2lwo4QkbqGH9pCFnAdr&#10;YptYIyPJS/6+KhR6m8dbZ7UZTSN6cr62rGA+S0AQF1bXXCo4nz6elyB8QNbYWCYFd/KwWU8eVphp&#10;O/CB+mMoRQxhn6GCKoQ2k9IXFRn0M9sSR+5qncEQoSuldjjEcNPINEkW0mDNsaHClvYVFbdjZxQs&#10;ctcNB94/5ef3L/xuy/Syu1+UepyO2zcQgcbwL/5zf+o4f/76Ar/fx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a0DLEAAAA3QAAAA8AAAAAAAAAAAAAAAAAmAIAAGRycy9k&#10;b3ducmV2LnhtbFBLBQYAAAAABAAEAPUAAACJAwAAAAA=&#10;" stroked="f">
                  <v:textbox inset="0,0,0,0">
                    <w:txbxContent>
                      <w:p w:rsidR="002B57A4" w:rsidRDefault="002B57A4" w:rsidP="002B57A4">
                        <w:pPr>
                          <w:pStyle w:val="Fig"/>
                          <w:jc w:val="center"/>
                        </w:pPr>
                        <w:r>
                          <w:t>Fig. 2-1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E35D6" w:rsidRPr="00CE35D6">
        <w:t xml:space="preserve">Locate the </w:t>
      </w:r>
      <w:r w:rsidR="00CE35D6">
        <w:t>passenger side</w:t>
      </w:r>
      <w:r w:rsidR="00CE35D6" w:rsidRPr="00CE35D6">
        <w:t xml:space="preserve"> </w:t>
      </w:r>
      <w:r w:rsidR="00CE35D6">
        <w:t>(RH)</w:t>
      </w:r>
      <w:r w:rsidR="004053CB">
        <w:t xml:space="preserve"> prewire </w:t>
      </w:r>
      <w:r w:rsidR="00CE35D6" w:rsidRPr="00CE35D6">
        <w:t>connector attached</w:t>
      </w:r>
      <w:r w:rsidR="00CE35D6">
        <w:t xml:space="preserve"> to the floor harness</w:t>
      </w:r>
      <w:r w:rsidR="00CE35D6" w:rsidRPr="00CE35D6">
        <w:t xml:space="preserve"> and </w:t>
      </w:r>
      <w:r w:rsidR="00CE35D6" w:rsidRPr="00CE35D6">
        <w:rPr>
          <w:bCs/>
        </w:rPr>
        <w:t>remove the connector plug (Fig. 2-1)</w:t>
      </w:r>
      <w:r w:rsidR="0083504A" w:rsidRPr="0083504A">
        <w:t>.</w:t>
      </w:r>
    </w:p>
    <w:p w:rsidR="002B57A4" w:rsidRDefault="002B57A4" w:rsidP="00A5382E">
      <w:pPr>
        <w:pStyle w:val="ProcLevel2"/>
        <w:numPr>
          <w:ilvl w:val="0"/>
          <w:numId w:val="0"/>
        </w:numPr>
        <w:ind w:left="360"/>
      </w:pPr>
    </w:p>
    <w:p w:rsidR="00D97493" w:rsidRDefault="00D97493" w:rsidP="00A5382E">
      <w:pPr>
        <w:pStyle w:val="ProcLevel2"/>
        <w:numPr>
          <w:ilvl w:val="0"/>
          <w:numId w:val="0"/>
        </w:numPr>
        <w:ind w:left="360"/>
      </w:pPr>
    </w:p>
    <w:p w:rsidR="002B57A4" w:rsidRDefault="002B57A4" w:rsidP="00A5382E">
      <w:pPr>
        <w:pStyle w:val="ProcLevel2"/>
        <w:numPr>
          <w:ilvl w:val="0"/>
          <w:numId w:val="0"/>
        </w:numPr>
        <w:ind w:left="360"/>
      </w:pPr>
    </w:p>
    <w:p w:rsidR="002B57A4" w:rsidRDefault="002B57A4" w:rsidP="00A5382E">
      <w:pPr>
        <w:pStyle w:val="ProcLevel2"/>
        <w:numPr>
          <w:ilvl w:val="0"/>
          <w:numId w:val="0"/>
        </w:numPr>
        <w:ind w:left="360"/>
      </w:pPr>
    </w:p>
    <w:p w:rsidR="002B57A4" w:rsidRDefault="002B57A4" w:rsidP="00A5382E">
      <w:pPr>
        <w:pStyle w:val="ProcLevel2"/>
        <w:numPr>
          <w:ilvl w:val="0"/>
          <w:numId w:val="0"/>
        </w:numPr>
        <w:ind w:left="360"/>
      </w:pPr>
    </w:p>
    <w:p w:rsidR="00CE35D6" w:rsidRDefault="002B57A4" w:rsidP="00A5382E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1" layoutInCell="1" allowOverlap="1" wp14:anchorId="09FD887F" wp14:editId="5E6A18F9">
                <wp:simplePos x="0" y="0"/>
                <wp:positionH relativeFrom="column">
                  <wp:posOffset>-3248025</wp:posOffset>
                </wp:positionH>
                <wp:positionV relativeFrom="paragraph">
                  <wp:posOffset>-5080</wp:posOffset>
                </wp:positionV>
                <wp:extent cx="2971800" cy="2176780"/>
                <wp:effectExtent l="19050" t="19050" r="19050" b="13970"/>
                <wp:wrapNone/>
                <wp:docPr id="1174" name="Group 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76780"/>
                          <a:chOff x="-4" y="145668"/>
                          <a:chExt cx="2982182" cy="2186370"/>
                        </a:xfrm>
                      </wpg:grpSpPr>
                      <pic:pic xmlns:pic="http://schemas.openxmlformats.org/drawingml/2006/picture">
                        <pic:nvPicPr>
                          <pic:cNvPr id="1175" name="Picture 117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" y="145668"/>
                            <a:ext cx="2982182" cy="2186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7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93" y="2140738"/>
                            <a:ext cx="546735" cy="182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7A4" w:rsidRDefault="002B57A4" w:rsidP="002B57A4">
                              <w:pPr>
                                <w:pStyle w:val="Fig"/>
                                <w:jc w:val="center"/>
                              </w:pPr>
                              <w:r>
                                <w:t>Fig. 2-2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FD887F" id="Group 1174" o:spid="_x0000_s1055" style="position:absolute;left:0;text-align:left;margin-left:-255.75pt;margin-top:-.4pt;width:234pt;height:171.4pt;z-index:251692544;mso-width-relative:margin;mso-height-relative:margin" coordorigin=",1456" coordsize="29821,218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QAMQWRvYmVfQ00AAf/uAA5BZG9iZQBkgAAAAAH/2wCEAAwI&#10;CAgJCAwJCQwRCwoLERUPDAwPFRgTExUTExgRDAwMDAwMEQwMDAwMDAwMDAwMDAwMDAwMDAwMDAwM&#10;DAwMDAwBDQsLDQ4NEA4OEBQODg4UFA4ODg4UEQwMDAwMEREMDAwMDAwRDAwMDAwMDAwMDAwMDAwM&#10;DAwMDAwMDAwMDAwMDP/AABEIAHU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OEJJTQPtAAAAAAAQAEgAAAABAAEASAAAAAEAAThCSU0EJgAAAAAADgAAAAAAAAAAAAA/&#10;gA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NMAAAAAUmdodGxvbmcAAAEg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zhCSU0EDAAAAAAfdwAAAAEAAACgAAAAdQAAAeAA&#10;ANtgAAAfWw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d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CAgICAgICAgICAwICAgMEAwICAwQFBAQE&#10;BAQFBgUFBQUFBQYGBwcIBwcGCQkKCgkJDAwMDAwMDAwMDAwMDAwMAQMDAwUEBQkGBgkNCgkKDQ8O&#10;Dg4ODw8MDAwMDA8PDAwMDAwMDwwMDAwMDAwMDAwMDAwMDAwMDAwMDAwMDAwMDAz/wAARCADTASAD&#10;AREAAhEBAxEB/90ABAAk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">
                <v:shape id="Picture 1175" o:spid="_x0000_s1056" type="#_x0000_t75" style="position:absolute;top:1456;width:29821;height:2186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xaGbCAAAA3QAAAA8AAABkcnMvZG93bnJldi54bWxET02LwjAQvQv+hzCCN00VVpeuUYogruJB&#10;XfewtyGZbYvNpDRR6783guBtHu9zZovWVuJKjS8dKxgNExDE2pmScwWnn9XgE4QPyAYrx6TgTh4W&#10;825nhqlxNz7Q9RhyEUPYp6igCKFOpfS6IIt+6GriyP27xmKIsMmlafAWw20lx0kykRZLjg0F1rQs&#10;SJ+PF6tA2/XfZqfL7RRP272xOjPJb6ZUv9dmXyACteEtfrm/TZw/mn7A85t4gp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cWhmwgAAAN0AAAAPAAAAAAAAAAAAAAAAAJ8C&#10;AABkcnMvZG93bnJldi54bWxQSwUGAAAAAAQABAD3AAAAjgMAAAAA&#10;" stroked="t" strokecolor="black [3213]">
                  <v:imagedata r:id="rId35" o:title=""/>
                  <v:path arrowok="t"/>
                </v:shape>
                <v:shape id="Text Box 99" o:spid="_x0000_s1057" type="#_x0000_t202" style="position:absolute;left:78;top:21407;width:5468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zqsMA&#10;AADdAAAADwAAAGRycy9kb3ducmV2LnhtbERPS4vCMBC+L/gfwgheFk310JWuUdYXeHAPPvA8NLNt&#10;2WZSkmjrvzeC4G0+vufMFp2pxY2crywrGI8SEMS51RUXCs6n7XAKwgdkjbVlUnAnD4t572OGmbYt&#10;H+h2DIWIIewzVFCG0GRS+rwkg35kG+LI/VlnMEToCqkdtjHc1HKSJKk0WHFsKLGhVUn5//FqFKRr&#10;d20PvPpcnzd7/G2KyWV5vyg16Hc/3yACdeEtfrl3Os4ff6X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1zqsMAAADdAAAADwAAAAAAAAAAAAAAAACYAgAAZHJzL2Rv&#10;d25yZXYueG1sUEsFBgAAAAAEAAQA9QAAAIgDAAAAAA==&#10;" stroked="f">
                  <v:textbox inset="0,0,0,0">
                    <w:txbxContent>
                      <w:p w:rsidR="002B57A4" w:rsidRDefault="002B57A4" w:rsidP="002B57A4">
                        <w:pPr>
                          <w:pStyle w:val="Fig"/>
                          <w:jc w:val="center"/>
                        </w:pPr>
                        <w:r>
                          <w:t>Fig. 2-2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E35D6" w:rsidRPr="00CE35D6">
        <w:t>Connect the door sill harness to the prewire connector</w:t>
      </w:r>
      <w:r w:rsidR="00CE35D6">
        <w:t xml:space="preserve"> </w:t>
      </w:r>
      <w:r w:rsidR="00CE35D6" w:rsidRPr="00CE35D6">
        <w:t>(Fig. 2-2</w:t>
      </w:r>
      <w:r w:rsidR="00CE35D6">
        <w:t>)</w:t>
      </w:r>
      <w:r w:rsidR="00CE35D6" w:rsidRPr="00CE35D6">
        <w:t xml:space="preserve">. </w:t>
      </w:r>
      <w:r w:rsidR="00CE35D6">
        <w:t xml:space="preserve"> En</w:t>
      </w:r>
      <w:r w:rsidR="00CE35D6" w:rsidRPr="00CE35D6">
        <w:t>sure the connector engages fully</w:t>
      </w:r>
      <w:r w:rsidR="00CE35D6">
        <w:t>.</w:t>
      </w:r>
    </w:p>
    <w:p w:rsidR="002B57A4" w:rsidRDefault="002B57A4" w:rsidP="00A5382E">
      <w:pPr>
        <w:spacing w:after="120" w:line="300" w:lineRule="auto"/>
      </w:pPr>
      <w:r>
        <w:br w:type="page"/>
      </w:r>
    </w:p>
    <w:p w:rsidR="002B57A4" w:rsidRDefault="002B57A4" w:rsidP="00A5382E">
      <w:pPr>
        <w:pStyle w:val="ProcLevel2"/>
        <w:numPr>
          <w:ilvl w:val="0"/>
          <w:numId w:val="0"/>
        </w:numPr>
        <w:ind w:left="360"/>
      </w:pPr>
    </w:p>
    <w:p w:rsidR="00CE35D6" w:rsidRDefault="002B57A4" w:rsidP="00A5382E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1" layoutInCell="1" allowOverlap="1" wp14:anchorId="33966322" wp14:editId="2B65D509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2228850"/>
                <wp:effectExtent l="19050" t="19050" r="19050" b="19050"/>
                <wp:wrapNone/>
                <wp:docPr id="1177" name="Group 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228850"/>
                          <a:chOff x="-4" y="145668"/>
                          <a:chExt cx="2982182" cy="2239192"/>
                        </a:xfrm>
                      </wpg:grpSpPr>
                      <pic:pic xmlns:pic="http://schemas.openxmlformats.org/drawingml/2006/picture">
                        <pic:nvPicPr>
                          <pic:cNvPr id="1178" name="Picture 117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" y="145668"/>
                            <a:ext cx="2982182" cy="22391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7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93" y="2194696"/>
                            <a:ext cx="546735" cy="182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7A4" w:rsidRDefault="002B57A4" w:rsidP="002B57A4">
                              <w:pPr>
                                <w:pStyle w:val="Fig"/>
                                <w:jc w:val="center"/>
                              </w:pPr>
                              <w:r>
                                <w:t>Fig. 2-3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66322" id="Group 1177" o:spid="_x0000_s1058" style="position:absolute;left:0;text-align:left;margin-left:-255.75pt;margin-top:-.55pt;width:234pt;height:175.5pt;z-index:251694592;mso-width-relative:margin;mso-height-relative:margin" coordorigin=",1456" coordsize="29821,223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Hg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UgAAAAAAAAAAAAp2ZWN0b3JEYXRhYm9vbAEAAAAA&#10;UGdQc2VudW0AAAAAUGdQcwAAAABQZ1BDAAAAAExlZnRVbnRGI1JsdAAAAAAAAAAAAAAAAFRvcCBV&#10;bnRGI1JsdAAAAAAAAAAAAAAAAFNjbCBVbnRGI1ByY0BZAAAAAAAAOEJJTQPtAAAAAAAQAEgAAAAB&#10;AAEASAAAAAEAAThCSU0EJgAAAAAADgAAAAAAAAAAAAA/gAAAOEJJTQQNAAAAAAAEAAAAeD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SQAAAAYAAAAAAAAAAAAAALoAAAD4AAAA&#10;CgBVAG4AdABpAHQAbABlAGQALQAxAAAAAQAAAAAAAAAAAAAAAAAAAAAAAAABAAAAAAAAAAAAAAD4&#10;AAAAugAAAAAAAAAAAAAAAAAAAAABAAAAAAAAAAAAAAAAAAAAAAAAABAAAAABAAAAAAAAbnVsbAAA&#10;AAIAAAAGYm91bmRzT2JqYwAAAAEAAAAAAABSY3QxAAAABAAAAABUb3AgbG9uZwAAAAAAAAAATGVm&#10;dGxvbmcAAAAAAAAAAEJ0b21sb25nAAAAugAAAABSZ2h0bG9uZwAAAPg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LoAAAAA&#10;UmdodGxvbmcAAAD4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zhCSU0EDAAAAAAgBAAAAAEAAACgAAAAeAAAAeAAAOEAAAAf6AAYAAH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B/+4ADkFkb2JlAGSAAAAAAf/bAIQADAgICAkI&#10;DAkJDBELCgsRFQ8MDA8VGBMTFRMTGBEMDAwMDAwRDAwMDAwMDAwMDAwMDAwMDAwMDAwMDAwMDAwM&#10;DAENCwsNDg0QDg4QFA4ODhQUDg4ODhQRDAwMDAwREQwMDAwMDBEMDAwMDAwMDAwMDAwMDAwMDAwM&#10;DAwMDAwMDAwM/8AAEQgAe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ICAgICAgICAgIDAgICAwQDAgIDBAUE&#10;BAQEBAUGBQUFBQUFBgYHBwgHBwYJCQoKCQkMDAwMDAwMDAwMDAwMDAwBAwMDBQQFCQYGCQ0KCQoN&#10;Dw4ODg4PDwwMDAwMDw8MDAwMDAwPDAwMDAwMDAwMDAwMDAwMDAwMDAwMDAwMDAwMDP/AABEIALoA&#10;+AMBEQACEQEDEQH/3QAEAB/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">
                <v:shape id="Picture 1178" o:spid="_x0000_s1059" type="#_x0000_t75" style="position:absolute;top:1456;width:29821;height:223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u1fLEAAAA3QAAAA8AAABkcnMvZG93bnJldi54bWxEj01vwjAMhu+T+A+RkbhMkMJhK4WAAIGG&#10;tBNs4mw1pqlonK7JoPv382HSbrb8fjxernvfqDt1sQ5sYDrJQBGXwdZcGfj8OIxzUDEhW2wCk4Ef&#10;irBeDZ6WWNjw4BPdz6lSEsKxQAMupbbQOpaOPMZJaInldg2dxyRrV2nb4UPCfaNnWfaiPdYsDQ5b&#10;2jkqb+dvL73PmC674zabX95y67Y5vp/2X8aMhv1mASpRn/7Ff+6jFfzpq+DKNzKC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u1fLEAAAA3QAAAA8AAAAAAAAAAAAAAAAA&#10;nwIAAGRycy9kb3ducmV2LnhtbFBLBQYAAAAABAAEAPcAAACQAwAAAAA=&#10;" stroked="t" strokecolor="black [3213]">
                  <v:imagedata r:id="rId37" o:title=""/>
                  <v:path arrowok="t"/>
                </v:shape>
                <v:shape id="Text Box 99" o:spid="_x0000_s1060" type="#_x0000_t202" style="position:absolute;left:78;top:21946;width:5468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n2MUA&#10;AADdAAAADwAAAGRycy9kb3ducmV2LnhtbERPO2vDMBDeC/kP4gJdSiMng9u4UUISt9ChHfIg82Fd&#10;bBPrZCQ5tv99VSh0u4/veavNYBpxJ+drywrmswQEcWF1zaWC8+nj+RWED8gaG8ukYCQPm/XkYYWZ&#10;tj0f6H4MpYgh7DNUUIXQZlL6oiKDfmZb4shdrTMYInSl1A77GG4auUiSVBqsOTZU2NK+ouJ27IyC&#10;NHddf+D9U35+/8LvtlxcduNFqcfpsH0DEWgI/+I/96eO8+cvS/j9Jp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ufYxQAAAN0AAAAPAAAAAAAAAAAAAAAAAJgCAABkcnMv&#10;ZG93bnJldi54bWxQSwUGAAAAAAQABAD1AAAAigMAAAAA&#10;" stroked="f">
                  <v:textbox inset="0,0,0,0">
                    <w:txbxContent>
                      <w:p w:rsidR="002B57A4" w:rsidRDefault="002B57A4" w:rsidP="002B57A4">
                        <w:pPr>
                          <w:pStyle w:val="Fig"/>
                          <w:jc w:val="center"/>
                        </w:pPr>
                        <w:r>
                          <w:t>Fig. 2-3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E35D6" w:rsidRPr="00CE35D6">
        <w:t>Run the door sill harness through the floor harness retention clip (Fig. 2-3)</w:t>
      </w:r>
      <w:r w:rsidR="00CE35D6">
        <w:t>.</w:t>
      </w:r>
    </w:p>
    <w:p w:rsidR="002B57A4" w:rsidRDefault="008C062C" w:rsidP="008C062C">
      <w:pPr>
        <w:pStyle w:val="ProcLevel2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1" layoutInCell="1" allowOverlap="1" wp14:anchorId="2B8AB75A" wp14:editId="03A8C58D">
                <wp:simplePos x="0" y="0"/>
                <wp:positionH relativeFrom="column">
                  <wp:posOffset>-86995</wp:posOffset>
                </wp:positionH>
                <wp:positionV relativeFrom="paragraph">
                  <wp:posOffset>-1270</wp:posOffset>
                </wp:positionV>
                <wp:extent cx="0" cy="598805"/>
                <wp:effectExtent l="38100" t="0" r="57150" b="4889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880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14ED0" id="Straight Connector 61" o:spid="_x0000_s1026" style="position:absolute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85pt,-.1pt" to="-6.8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" strokecolor="black [3213]" strokeweight="7.5pt">
                <v:stroke linestyle="thinThin"/>
                <w10:anchorlock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072" behindDoc="0" locked="1" layoutInCell="1" allowOverlap="1" wp14:anchorId="3993FC24" wp14:editId="7D3CC093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60" name="Picture 6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>
        <w:t>The driver side harness may be too short to route through the clip.  In that case, route it next to the OE harness.</w:t>
      </w:r>
    </w:p>
    <w:p w:rsidR="002B57A4" w:rsidRDefault="002B57A4" w:rsidP="00A5382E">
      <w:pPr>
        <w:pStyle w:val="ProcLevel2"/>
        <w:numPr>
          <w:ilvl w:val="0"/>
          <w:numId w:val="0"/>
        </w:numPr>
        <w:ind w:left="360"/>
      </w:pPr>
    </w:p>
    <w:p w:rsidR="002B57A4" w:rsidRDefault="002B57A4" w:rsidP="00A5382E">
      <w:pPr>
        <w:pStyle w:val="ProcLevel2"/>
        <w:numPr>
          <w:ilvl w:val="0"/>
          <w:numId w:val="0"/>
        </w:numPr>
        <w:ind w:left="360"/>
      </w:pPr>
      <w:bookmarkStart w:id="0" w:name="_GoBack"/>
      <w:bookmarkEnd w:id="0"/>
    </w:p>
    <w:p w:rsidR="002B57A4" w:rsidRDefault="002B57A4" w:rsidP="00A5382E">
      <w:pPr>
        <w:pStyle w:val="ProcLevel2"/>
        <w:numPr>
          <w:ilvl w:val="0"/>
          <w:numId w:val="0"/>
        </w:numPr>
        <w:ind w:left="360"/>
      </w:pPr>
    </w:p>
    <w:p w:rsidR="002B57A4" w:rsidRDefault="002B57A4" w:rsidP="00A5382E">
      <w:pPr>
        <w:pStyle w:val="ProcLevel2"/>
        <w:numPr>
          <w:ilvl w:val="0"/>
          <w:numId w:val="0"/>
        </w:numPr>
        <w:ind w:left="360"/>
      </w:pPr>
    </w:p>
    <w:p w:rsidR="002B57A4" w:rsidRDefault="002B57A4" w:rsidP="00A5382E">
      <w:pPr>
        <w:pStyle w:val="ProcLevel2"/>
        <w:numPr>
          <w:ilvl w:val="0"/>
          <w:numId w:val="0"/>
        </w:numPr>
        <w:ind w:left="360"/>
      </w:pPr>
    </w:p>
    <w:p w:rsidR="00CE35D6" w:rsidRDefault="002B57A4" w:rsidP="00A5382E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1" layoutInCell="1" allowOverlap="1" wp14:anchorId="13E5B48F" wp14:editId="6E4C98FB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231136"/>
                <wp:effectExtent l="19050" t="19050" r="19050" b="17145"/>
                <wp:wrapNone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228850"/>
                          <a:chOff x="-4" y="146815"/>
                          <a:chExt cx="2982182" cy="2236898"/>
                        </a:xfrm>
                      </wpg:grpSpPr>
                      <pic:pic xmlns:pic="http://schemas.openxmlformats.org/drawingml/2006/picture">
                        <pic:nvPicPr>
                          <pic:cNvPr id="1181" name="Picture 118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" y="146815"/>
                            <a:ext cx="2982182" cy="22368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8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93" y="2194696"/>
                            <a:ext cx="546735" cy="182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7A4" w:rsidRDefault="002B57A4" w:rsidP="002B57A4">
                              <w:pPr>
                                <w:pStyle w:val="Fig"/>
                                <w:jc w:val="center"/>
                              </w:pPr>
                              <w:r>
                                <w:t>Fig. 2-4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5B48F" id="Group 1180" o:spid="_x0000_s1061" style="position:absolute;left:0;text-align:left;margin-left:-255.6pt;margin-top:0;width:234pt;height:175.7pt;z-index:251696640;mso-width-relative:margin;mso-height-relative:margin" coordorigin=",1468" coordsize="29821,223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Hg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IAAAAAAAAAAAAKdmVjdG9yRGF0YWJvb2wBAAAAAFBn&#10;UHNlbnVtAAAAAFBnUHMAAAAAUGdQQwAAAABMZWZ0VW50RiNSbHQAAAAAAAAAAAAAAABUb3AgVW50&#10;RiNSbHQAAAAAAAAAAAAAAABTY2wgVW50RiNQcmNAWQAAAAAAADhCSU0D7QAAAAAAEABIAAAAAQAB&#10;AEgAAAABAAE4QklNBCYAAAAAAA4AAAAAAAAAAAAAP4A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kAAAAGAAAAAAAAAAAAAACxAAAA7AAAAAoA&#10;VQBuAHQAaQB0AGwAZQBkAC0AMQAAAAEAAAAAAAAAAAAAAAAAAAAAAAAAAQAAAAAAAAAAAAAA7AAA&#10;ALEAAAAAAAAAAAAAAAAAAAAAAQAAAAAAAAAAAAAAAAAAAAAAAAAQAAAAAQAAAAAAAG51bGwAAAAC&#10;AAAABmJvdW5kc09iamMAAAABAAAAAAAAUmN0MQAAAAQAAAAAVG9wIGxvbmcAAAAAAAAAAExlZnRs&#10;b25nAAAAAAAAAABCdG9tbG9uZwAAALEAAAAAUmdodGxvbmcAAADs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CxAAAAAFJn&#10;aHRsb25nAAAA7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M4QklNBAwAAAAAIK0AAAABAAAAoAAAAHgAAAHgAADhAAAAIJEAGAAB/9j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QAMQWRvYmVfQ00AAf/uAA5BZG9iZQBkgAAAAAH/2wCEAAwICAgJCAwJ&#10;CQwRCwoLERUPDAwPFRgTExUTExgRDAwMDAwMEQwMDAwMDAwMDAwMDAwMDAwMDAwMDAwMDAwMDAwB&#10;DQsLDQ4NEA4OEBQODg4UFA4ODg4UEQwMDAwMEREMDAwMDAwRDAwMDAwMDAwMDAwMDAwMDAwMDAwM&#10;DAwMDAwMDP/AABEIAHg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ICAgICAgICAgIDAgICAwQDAgIDBAUEBAQE&#10;BAUGBQUFBQUFBgYHBwgHBwYJCQoKCQkMDAwMDAwMDAwMDAwMDAwBAwMDBQQFCQYGCQ0KCQoNDw4O&#10;Dg4PDwwMDAwMDw8MDAwMDAwPDAwMDAwMDAwMDAwMDAwMDAwMDAwMDAwMDAwMDP/AABEIALEA7AMB&#10;EQACEQEDEQH/3QAEAB7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">
                <v:shape id="Picture 1181" o:spid="_x0000_s1062" type="#_x0000_t75" style="position:absolute;top:1468;width:29821;height:223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lxDTFAAAA3QAAAA8AAABkcnMvZG93bnJldi54bWxET01rwkAQvRf6H5YpeCl1ExGx0VWqIIjg&#10;QVtKj2N23IRmZ2N2NdFf7wqF3ubxPmc672wlLtT40rGCtJ+AIM6dLtko+PpcvY1B+ICssXJMCq7k&#10;YT57fppipl3LO7rsgxExhH2GCooQ6kxKnxdk0fddTRy5o2sshggbI3WDbQy3lRwkyUhaLDk2FFjT&#10;sqD8d3+2Ck7GHNrv8/Dn9ro5ptuqXvLi/apU76X7mIAI1IV/8Z97reP8dJzC45t4gp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5cQ0xQAAAN0AAAAPAAAAAAAAAAAAAAAA&#10;AJ8CAABkcnMvZG93bnJldi54bWxQSwUGAAAAAAQABAD3AAAAkQMAAAAA&#10;" stroked="t" strokecolor="black [3213]">
                  <v:imagedata r:id="rId39" o:title=""/>
                  <v:path arrowok="t"/>
                </v:shape>
                <v:shape id="Text Box 99" o:spid="_x0000_s1063" type="#_x0000_t202" style="position:absolute;left:78;top:21946;width:5468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MFjsIA&#10;AADdAAAADwAAAGRycy9kb3ducmV2LnhtbERPS4vCMBC+L/gfwgheFk3tQaQaxSd4cA8+8Dw0Y1ts&#10;JiWJtv57s7Cwt/n4njNfdqYWL3K+sqxgPEpAEOdWV1wouF72wykIH5A11pZJwZs8LBe9rzlm2rZ8&#10;otc5FCKGsM9QQRlCk0np85IM+pFtiCN3t85giNAVUjtsY7ipZZokE2mw4thQYkObkvLH+WkUTLbu&#10;2Z5487297o740xTpbf2+KTXod6sZiEBd+Bf/uQ86zh9PU/j9Jp4gF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wwWOwgAAAN0AAAAPAAAAAAAAAAAAAAAAAJgCAABkcnMvZG93&#10;bnJldi54bWxQSwUGAAAAAAQABAD1AAAAhwMAAAAA&#10;" stroked="f">
                  <v:textbox inset="0,0,0,0">
                    <w:txbxContent>
                      <w:p w:rsidR="002B57A4" w:rsidRDefault="002B57A4" w:rsidP="002B57A4">
                        <w:pPr>
                          <w:pStyle w:val="Fig"/>
                          <w:jc w:val="center"/>
                        </w:pPr>
                        <w:r>
                          <w:t>Fig. 2-4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E35D6" w:rsidRPr="00CE35D6">
        <w:t xml:space="preserve">Repeat </w:t>
      </w:r>
      <w:r w:rsidR="00CE35D6">
        <w:t>Steps (</w:t>
      </w:r>
      <w:r w:rsidR="00CE35D6" w:rsidRPr="00CE35D6">
        <w:t xml:space="preserve">a) </w:t>
      </w:r>
      <w:r w:rsidR="00CE35D6">
        <w:t>through</w:t>
      </w:r>
      <w:r w:rsidR="00CE35D6" w:rsidRPr="00CE35D6">
        <w:t xml:space="preserve"> </w:t>
      </w:r>
      <w:r w:rsidR="00CE35D6">
        <w:t>(c) on the</w:t>
      </w:r>
      <w:r w:rsidR="00CE35D6" w:rsidRPr="00CE35D6">
        <w:t xml:space="preserve"> driver side</w:t>
      </w:r>
      <w:r w:rsidR="00D305A6">
        <w:t xml:space="preserve"> (Fig. 2-4)</w:t>
      </w:r>
      <w:r w:rsidR="00CE35D6" w:rsidRPr="00CE35D6">
        <w:t>.</w:t>
      </w:r>
    </w:p>
    <w:p w:rsidR="00A5382E" w:rsidRDefault="00A5382E" w:rsidP="00A5382E">
      <w:pPr>
        <w:spacing w:after="120" w:line="300" w:lineRule="auto"/>
      </w:pPr>
      <w:r>
        <w:br w:type="page"/>
      </w:r>
    </w:p>
    <w:p w:rsidR="00A5382E" w:rsidRDefault="00A5382E" w:rsidP="00A5382E">
      <w:pPr>
        <w:pStyle w:val="ProcLevel2"/>
        <w:numPr>
          <w:ilvl w:val="0"/>
          <w:numId w:val="0"/>
        </w:numPr>
        <w:ind w:left="360"/>
      </w:pPr>
    </w:p>
    <w:p w:rsidR="00D305A6" w:rsidRPr="00D305A6" w:rsidRDefault="00D305A6" w:rsidP="00D305A6">
      <w:pPr>
        <w:pStyle w:val="Heading5"/>
      </w:pPr>
      <w:r w:rsidRPr="00D305A6">
        <w:t>Perform a Functional Test.</w:t>
      </w:r>
    </w:p>
    <w:p w:rsidR="00350509" w:rsidRDefault="001447AA" w:rsidP="00350509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1" layoutInCell="1" allowOverlap="1" wp14:anchorId="221B6F68" wp14:editId="118DBF7A">
                <wp:simplePos x="0" y="0"/>
                <wp:positionH relativeFrom="column">
                  <wp:posOffset>-3335020</wp:posOffset>
                </wp:positionH>
                <wp:positionV relativeFrom="paragraph">
                  <wp:posOffset>-3810</wp:posOffset>
                </wp:positionV>
                <wp:extent cx="0" cy="1859915"/>
                <wp:effectExtent l="38100" t="0" r="57150" b="6413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5991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1A356A" id="Straight Connector 59" o:spid="_x0000_s1026" style="position:absolute;z-index:25171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2.6pt,-.3pt" to="-262.6pt,1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" strokecolor="black [3213]" strokeweight="7.5pt">
                <v:stroke linestyle="thinThin"/>
                <w10:anchorlock/>
              </v:line>
            </w:pict>
          </mc:Fallback>
        </mc:AlternateContent>
      </w:r>
      <w:r w:rsidR="00A5382E"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1" layoutInCell="1" allowOverlap="1" wp14:anchorId="3AFC79FF" wp14:editId="02E0ED34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6895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2971800" cy="1826895"/>
                            <a:chOff x="-4" y="145667"/>
                            <a:chExt cx="2982702" cy="1835404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" y="145667"/>
                              <a:ext cx="2982702" cy="183540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8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3" y="1791205"/>
                              <a:ext cx="546735" cy="1822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382E" w:rsidRDefault="00A5382E" w:rsidP="00A5382E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9" name="Rectangle 29"/>
                        <wps:cNvSpPr/>
                        <wps:spPr>
                          <a:xfrm>
                            <a:off x="1285875" y="1547812"/>
                            <a:ext cx="214313" cy="1047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533525" y="1057275"/>
                            <a:ext cx="214313" cy="1047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Arrow Connector 31"/>
                        <wps:cNvCnPr>
                          <a:stCxn id="29" idx="0"/>
                          <a:endCxn id="30" idx="2"/>
                        </wps:cNvCnPr>
                        <wps:spPr>
                          <a:xfrm flipV="1">
                            <a:off x="1393032" y="1162050"/>
                            <a:ext cx="247650" cy="38576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C79FF" id="Group 32" o:spid="_x0000_s1064" style="position:absolute;left:0;text-align:left;margin-left:-255.75pt;margin-top:0;width:234pt;height:2in;z-index:251704832;mso-height-relative:margin" coordsize="29718,18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">
                <v:group id="Group 26" o:spid="_x0000_s1065" style="position:absolute;width:29718;height:18268" coordorigin=",1456" coordsize="29827,18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Picture 27" o:spid="_x0000_s1066" type="#_x0000_t75" style="position:absolute;top:1456;width:29826;height:1835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kLLbEAAAA2wAAAA8AAABkcnMvZG93bnJldi54bWxEj0FrwkAUhO+C/2F5Qm91YwSV1FVEiS3F&#10;i1Ho9ZF9TVKzb9PsGuO/7woFj8PMfMMs172pRUetqywrmIwjEMS51RUXCs6n9HUBwnlkjbVlUnAn&#10;B+vVcLDERNsbH6nLfCEChF2CCkrvm0RKl5dk0I1tQxy8b9sa9EG2hdQt3gLc1DKOopk0WHFYKLGh&#10;bUn5JbsaBdP3A8Xu5zPb/+6+Ntf9PJ1WXarUy6jfvIHw1Ptn+L/9oRXEc3h8C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kLLbEAAAA2wAAAA8AAAAAAAAAAAAAAAAA&#10;nwIAAGRycy9kb3ducmV2LnhtbFBLBQYAAAAABAAEAPcAAACQAwAAAAA=&#10;" stroked="t" strokecolor="black [3213]">
                    <v:imagedata r:id="rId41" o:title=""/>
                    <v:path arrowok="t"/>
                  </v:shape>
                  <v:shape id="Text Box 99" o:spid="_x0000_s1067" type="#_x0000_t202" style="position:absolute;left:78;top:17912;width:5468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S5c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2P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EuXBAAAA2wAAAA8AAAAAAAAAAAAAAAAAmAIAAGRycy9kb3du&#10;cmV2LnhtbFBLBQYAAAAABAAEAPUAAACGAwAAAAA=&#10;" stroked="f">
                    <v:textbox inset="0,0,0,0">
                      <w:txbxContent>
                        <w:p w:rsidR="00A5382E" w:rsidRDefault="00A5382E" w:rsidP="00A5382E">
                          <w:pPr>
                            <w:pStyle w:val="Fig"/>
                            <w:jc w:val="center"/>
                          </w:pPr>
                          <w:r>
                            <w:t>Fig. 3-1</w:t>
                          </w:r>
                        </w:p>
                      </w:txbxContent>
                    </v:textbox>
                  </v:shape>
                </v:group>
                <v:rect id="Rectangle 29" o:spid="_x0000_s1068" style="position:absolute;left:12858;top:15478;width:2143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vpMQA&#10;AADbAAAADwAAAGRycy9kb3ducmV2LnhtbESPT2vCQBTE74LfYXlCL1I35lBt6iaIJSAVCqZ/6PGR&#10;fSbB7NuYXTV++26h4HGYmd8wq2wwrbhQ7xrLCuazCARxaXXDlYLPj/xxCcJ5ZI2tZVJwIwdZOh6t&#10;MNH2ynu6FL4SAcIuQQW1910ipStrMuhmtiMO3sH2Bn2QfSV1j9cAN62Mo+hJGmw4LNTY0aam8lic&#10;jYJpVzTytHj90rz7/iFaIObvb0o9TIb1CwhPg7+H/9tbrSB+hr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276TEAAAA2wAAAA8AAAAAAAAAAAAAAAAAmAIAAGRycy9k&#10;b3ducmV2LnhtbFBLBQYAAAAABAAEAPUAAACJAwAAAAA=&#10;" filled="f" strokecolor="yellow" strokeweight="3pt"/>
                <v:rect id="Rectangle 30" o:spid="_x0000_s1069" style="position:absolute;left:15335;top:10572;width:2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Q5MAA&#10;AADbAAAADwAAAGRycy9kb3ducmV2LnhtbERPTYvCMBC9C/sfwix4EZuqoNI1yqIIoiBsV8Xj0My2&#10;ZZtJbaLWf28OgsfH+54tWlOJGzWutKxgEMUgiDOrS84VHH7X/SkI55E1VpZJwYMcLOYfnRkm2t75&#10;h26pz0UIYZeggsL7OpHSZQUZdJGtiQP3ZxuDPsAml7rBewg3lRzG8VgaLDk0FFjTsqDsP70aBb06&#10;LeVlsjpq3p3ORBPE9X6rVPez/f4C4an1b/HLvdEKRmF9+BJ+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XQ5MAAAADbAAAADwAAAAAAAAAAAAAAAACYAgAAZHJzL2Rvd25y&#10;ZXYueG1sUEsFBgAAAAAEAAQA9QAAAIUDAAAAAA==&#10;" filled="f" strokecolor="yellow" strokeweight="3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1" o:spid="_x0000_s1070" type="#_x0000_t32" style="position:absolute;left:13930;top:11620;width:2476;height:3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dPO8UAAADbAAAADwAAAGRycy9kb3ducmV2LnhtbESP0WrCQBRE3wX/YblC35qNLdoSXaVU&#10;pOqDtDEfcNm9JsHs3TS71bRf3xUEH4eZOcPMl71txJk6XztWME5SEMTamZpLBcVh/fgKwgdkg41j&#10;UvBLHpaL4WCOmXEX/qJzHkoRIewzVFCF0GZSel2RRZ+4ljh6R9dZDFF2pTQdXiLcNvIpTafSYs1x&#10;ocKW3ivSp/zHKsgnW73763elLvb7tnkppp+rj2+lHkb92wxEoD7cw7f2xih4HsP1S/wB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dPO8UAAADbAAAADwAAAAAAAAAA&#10;AAAAAAChAgAAZHJzL2Rvd25yZXYueG1sUEsFBgAAAAAEAAQA+QAAAJMDAAAAAA==&#10;" strokecolor="yellow" strokeweight="3pt">
                  <v:stroke endarrow="block"/>
                </v:shape>
                <w10:anchorlock/>
              </v:group>
            </w:pict>
          </mc:Fallback>
        </mc:AlternateContent>
      </w:r>
      <w:r w:rsidR="00350509">
        <w:t>Temporarily reconnect the battery negative cable and install the DCC cut fuse (</w:t>
      </w:r>
      <w:r w:rsidR="00A5382E">
        <w:t>Fig. 3-1</w:t>
      </w:r>
      <w:r w:rsidR="00350509">
        <w:t>).</w:t>
      </w:r>
    </w:p>
    <w:p w:rsidR="00350509" w:rsidRDefault="00350509" w:rsidP="00350509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73088" behindDoc="0" locked="1" layoutInCell="1" allowOverlap="1" wp14:anchorId="1CE5D1FC" wp14:editId="37B57EEC">
            <wp:simplePos x="0" y="0"/>
            <wp:positionH relativeFrom="column">
              <wp:posOffset>-46990</wp:posOffset>
            </wp:positionH>
            <wp:positionV relativeFrom="paragraph">
              <wp:posOffset>-43180</wp:posOffset>
            </wp:positionV>
            <wp:extent cx="228600" cy="228600"/>
            <wp:effectExtent l="0" t="0" r="0" b="0"/>
            <wp:wrapNone/>
            <wp:docPr id="6" name="Picture 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Ensure all doors and the hatch are fully closed before proceeding with the test.</w:t>
      </w:r>
    </w:p>
    <w:p w:rsidR="00A5382E" w:rsidRDefault="00A5382E" w:rsidP="00350509">
      <w:pPr>
        <w:pStyle w:val="ProcLevel2"/>
        <w:numPr>
          <w:ilvl w:val="0"/>
          <w:numId w:val="0"/>
        </w:numPr>
        <w:ind w:left="360"/>
      </w:pPr>
    </w:p>
    <w:p w:rsidR="00A5382E" w:rsidRDefault="00A5382E" w:rsidP="00350509">
      <w:pPr>
        <w:pStyle w:val="ProcLevel2"/>
        <w:numPr>
          <w:ilvl w:val="0"/>
          <w:numId w:val="0"/>
        </w:numPr>
        <w:ind w:left="360"/>
      </w:pPr>
    </w:p>
    <w:p w:rsidR="00350509" w:rsidRDefault="00350509" w:rsidP="00350509">
      <w:pPr>
        <w:pStyle w:val="ProcLevel2"/>
      </w:pPr>
      <w:r>
        <w:t>Confirm that the Illuminated Door Sills function properly.</w:t>
      </w:r>
    </w:p>
    <w:p w:rsidR="00350509" w:rsidRDefault="00350509" w:rsidP="00350509">
      <w:pPr>
        <w:pStyle w:val="ProcLevel3"/>
        <w:tabs>
          <w:tab w:val="clear" w:pos="108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1" layoutInCell="1" allowOverlap="1" wp14:anchorId="7DF1497C" wp14:editId="2C9D0AF7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033272"/>
                <wp:effectExtent l="19050" t="19050" r="19050" b="14605"/>
                <wp:wrapNone/>
                <wp:docPr id="1170" name="Group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033272"/>
                          <a:chOff x="-1" y="145668"/>
                          <a:chExt cx="2975476" cy="1036693"/>
                        </a:xfrm>
                      </wpg:grpSpPr>
                      <pic:pic xmlns:pic="http://schemas.openxmlformats.org/drawingml/2006/picture">
                        <pic:nvPicPr>
                          <pic:cNvPr id="1167" name="Picture 1167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145668"/>
                            <a:ext cx="2975476" cy="10366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6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93" y="994970"/>
                            <a:ext cx="546735" cy="182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509" w:rsidRDefault="00350509" w:rsidP="00350509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4053CB">
                                <w:t>ig. 3</w:t>
                              </w:r>
                              <w:r w:rsidR="00A5382E"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1497C" id="Group 1170" o:spid="_x0000_s1071" style="position:absolute;left:0;text-align:left;margin-left:-255.6pt;margin-top:0;width:234pt;height:81.35pt;z-index:251672064;mso-width-relative:margin;mso-height-relative:margin" coordorigin=",1456" coordsize="29754,103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Dg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UgAA&#10;AAAAAAAAAAp2ZWN0b3JEYXRhYm9vbAEAAAAAUGdQc2VudW0AAAAAUGdQcwAAAABQZ1BDAAAAAExl&#10;ZnRVbnRGI1JsdAAAAAAAAAAAAAAAAFRvcCBVbnRGI1JsdAAAAAAAAAAAAAAAAFNjbCBVbnRGI1By&#10;Y0BZAAAAAAAAOEJJTQPtAAAAAAAQAEgAAAABAAEASAAAAAEAAThCSU0EJgAAAAAADgAAAAAAAAAA&#10;AAA/gAAAOEJJTQQNAAAAAAAEAAAAeD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GcAAAAAUmdodGxvbmcAAAEn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zhCSU0EDAAAAAAU9QAAAAEAAACgAAAAOAAA&#10;AeAAAGkAAAAU2QAYAAH/2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AAxBZG9iZV9DTQAB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">
                <v:shape id="Picture 1167" o:spid="_x0000_s1072" type="#_x0000_t75" style="position:absolute;top:1456;width:29754;height:10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4g/LBAAAA3QAAAA8AAABkcnMvZG93bnJldi54bWxET81qAjEQvgt9hzCFXqRmV1DL1iiltNrr&#10;Wh9g2IybpZvJkkSzvr0RhN7m4/ud9Xa0vbiQD51jBeWsAEHcON1xq+D4+/36BiJEZI29Y1JwpQDb&#10;zdNkjZV2iWu6HGIrcgiHChWYGIdKytAYshhmbiDO3Ml5izFD30rtMeVw28t5USylxY5zg8GBPg01&#10;f4ezVZD2PsVzfa1Nn+Zfp8VqNy2PVqmX5/HjHUSkMf6LH+4fneeXyxXcv8knyM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4g/LBAAAA3QAAAA8AAAAAAAAAAAAAAAAAnwIA&#10;AGRycy9kb3ducmV2LnhtbFBLBQYAAAAABAAEAPcAAACNAwAAAAA=&#10;" stroked="t" strokecolor="black [3213]">
                  <v:imagedata r:id="rId43" o:title=""/>
                  <v:path arrowok="t"/>
                </v:shape>
                <v:shape id="Text Box 99" o:spid="_x0000_s1073" type="#_x0000_t202" style="position:absolute;left:78;top:9949;width:5468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xBcMA&#10;AADdAAAADwAAAGRycy9kb3ducmV2LnhtbERPS4vCMBC+L/gfwgheFk31UNauUdYXeHAPPvA8NLNt&#10;2WZSkmjrvzeC4G0+vufMFp2pxY2crywrGI8SEMS51RUXCs6n7fALhA/IGmvLpOBOHhbz3scMM21b&#10;PtDtGAoRQ9hnqKAMocmk9HlJBv3INsSR+7POYIjQFVI7bGO4qeUkSVJpsOLYUGJDq5Ly/+PVKEjX&#10;7toeePW5Pm/2+NsUk8vyflFq0O9+vkEE6sJb/HLvdJw/Tqf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txBcMAAADdAAAADwAAAAAAAAAAAAAAAACYAgAAZHJzL2Rv&#10;d25yZXYueG1sUEsFBgAAAAAEAAQA9QAAAIgDAAAAAA==&#10;" stroked="f">
                  <v:textbox inset="0,0,0,0">
                    <w:txbxContent>
                      <w:p w:rsidR="00350509" w:rsidRDefault="00350509" w:rsidP="00350509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4053CB">
                          <w:t>ig. 3</w:t>
                        </w:r>
                        <w:r w:rsidR="00A5382E">
                          <w:t>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Door Open: Front door sills are illuminated (Fig. </w:t>
      </w:r>
      <w:r w:rsidR="00834C4B">
        <w:t>3</w:t>
      </w:r>
      <w:r w:rsidR="00A5382E">
        <w:t>-2</w:t>
      </w:r>
      <w:r>
        <w:t>).</w:t>
      </w:r>
    </w:p>
    <w:p w:rsidR="00350509" w:rsidRDefault="00834C4B" w:rsidP="00350509">
      <w:pPr>
        <w:pStyle w:val="ProcLevel3"/>
        <w:tabs>
          <w:tab w:val="clear" w:pos="1080"/>
        </w:tabs>
      </w:pPr>
      <w:r>
        <w:t>Press the door switch</w:t>
      </w:r>
      <w:r w:rsidR="00350509">
        <w:t>: Front door sill illumination dims out after 15 seconds.</w:t>
      </w:r>
    </w:p>
    <w:p w:rsidR="00834C4B" w:rsidRPr="00D305A6" w:rsidRDefault="00834C4B" w:rsidP="00834C4B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76160" behindDoc="0" locked="1" layoutInCell="1" allowOverlap="1" wp14:anchorId="3DE3999F" wp14:editId="5F894C1D">
            <wp:simplePos x="0" y="0"/>
            <wp:positionH relativeFrom="column">
              <wp:posOffset>-48895</wp:posOffset>
            </wp:positionH>
            <wp:positionV relativeFrom="paragraph">
              <wp:posOffset>-26670</wp:posOffset>
            </wp:positionV>
            <wp:extent cx="228600" cy="228600"/>
            <wp:effectExtent l="0" t="0" r="0" b="0"/>
            <wp:wrapNone/>
            <wp:docPr id="20" name="Picture 2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For gas vehicles the illumination should be white, for hybrid vehicles the illumination should be blue</w:t>
      </w:r>
      <w:r>
        <w:rPr>
          <w:bCs/>
        </w:rPr>
        <w:t>.</w:t>
      </w:r>
    </w:p>
    <w:p w:rsidR="00350509" w:rsidRDefault="00350509" w:rsidP="002B57A4">
      <w:pPr>
        <w:pStyle w:val="ProcLevel2"/>
      </w:pPr>
      <w:r>
        <w:t>Disconnect the battery negative cable and remove the DCC cut fuse.</w:t>
      </w:r>
    </w:p>
    <w:p w:rsidR="00D305A6" w:rsidRDefault="00350509" w:rsidP="002B57A4">
      <w:pPr>
        <w:pStyle w:val="ProcLevel2"/>
        <w:numPr>
          <w:ilvl w:val="0"/>
          <w:numId w:val="0"/>
        </w:numPr>
        <w:ind w:left="360"/>
        <w:rPr>
          <w:bCs/>
        </w:rPr>
      </w:pPr>
      <w:r>
        <w:rPr>
          <w:noProof/>
        </w:rPr>
        <w:drawing>
          <wp:anchor distT="0" distB="0" distL="114300" distR="114300" simplePos="0" relativeHeight="251674112" behindDoc="0" locked="1" layoutInCell="1" allowOverlap="1" wp14:anchorId="3B5757F9" wp14:editId="20D6C466">
            <wp:simplePos x="0" y="0"/>
            <wp:positionH relativeFrom="column">
              <wp:posOffset>-48895</wp:posOffset>
            </wp:positionH>
            <wp:positionV relativeFrom="paragraph">
              <wp:posOffset>-26670</wp:posOffset>
            </wp:positionV>
            <wp:extent cx="228600" cy="228600"/>
            <wp:effectExtent l="0" t="0" r="0" b="0"/>
            <wp:wrapNone/>
            <wp:docPr id="187" name="Picture 187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</w:t>
      </w:r>
      <w:r w:rsidR="00834C4B">
        <w:t>Ensure the dome light switch is in the ON position</w:t>
      </w:r>
      <w:r w:rsidR="00D305A6">
        <w:rPr>
          <w:bCs/>
        </w:rPr>
        <w:t>.</w:t>
      </w:r>
    </w:p>
    <w:p w:rsidR="002B57A4" w:rsidRDefault="002B57A4" w:rsidP="002B57A4">
      <w:pPr>
        <w:spacing w:after="120" w:line="300" w:lineRule="auto"/>
        <w:rPr>
          <w:b/>
        </w:rPr>
      </w:pPr>
      <w:r>
        <w:rPr>
          <w:b/>
        </w:rPr>
        <w:br w:type="page"/>
      </w:r>
    </w:p>
    <w:p w:rsidR="00834C4B" w:rsidRPr="00D305A6" w:rsidRDefault="00834C4B" w:rsidP="002B57A4">
      <w:pPr>
        <w:pStyle w:val="ProcLevel2"/>
        <w:numPr>
          <w:ilvl w:val="0"/>
          <w:numId w:val="0"/>
        </w:numPr>
        <w:ind w:left="360"/>
      </w:pPr>
    </w:p>
    <w:p w:rsidR="00834C4B" w:rsidRPr="00834C4B" w:rsidRDefault="00834C4B" w:rsidP="00834C4B">
      <w:pPr>
        <w:pStyle w:val="Heading5"/>
      </w:pPr>
      <w:r>
        <w:t>Reassemble the Vehicle.</w:t>
      </w:r>
    </w:p>
    <w:p w:rsidR="00834C4B" w:rsidRDefault="002B57A4" w:rsidP="00834C4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1" layoutInCell="1" allowOverlap="1" wp14:anchorId="5A66F92C" wp14:editId="3B71EAF2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71165" cy="2183765"/>
                <wp:effectExtent l="19050" t="19050" r="19685" b="26035"/>
                <wp:wrapNone/>
                <wp:docPr id="1183" name="Group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165" cy="2183765"/>
                          <a:chOff x="-4" y="145668"/>
                          <a:chExt cx="2981781" cy="2193307"/>
                        </a:xfrm>
                      </wpg:grpSpPr>
                      <pic:pic xmlns:pic="http://schemas.openxmlformats.org/drawingml/2006/picture">
                        <pic:nvPicPr>
                          <pic:cNvPr id="86305" name="Picture 8630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" y="145668"/>
                            <a:ext cx="2981781" cy="21933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630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93" y="2147209"/>
                            <a:ext cx="546735" cy="182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7A4" w:rsidRDefault="002B57A4" w:rsidP="002B57A4">
                              <w:pPr>
                                <w:pStyle w:val="Fig"/>
                                <w:jc w:val="center"/>
                              </w:pPr>
                              <w:r>
                                <w:t>Fig. 4-1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6F92C" id="Group 1183" o:spid="_x0000_s1074" style="position:absolute;left:0;text-align:left;margin-left:-255.75pt;margin-top:-.3pt;width:233.95pt;height:171.95pt;z-index:251698688;mso-width-relative:margin;mso-height-relative:margin" coordorigin=",1456" coordsize="29817,219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tAAxBZG9iZV9DTQAB/+4ADkFkb2JlAGSAAAAA&#10;Af/bAIQADAgICAkIDAkJDBELCgsRFQ8MDA8VGBMTFRMTGBEMDAwMDAwRDAwMDAwMDAwMDAwMDAwM&#10;DAwMDAwMDAwMDAwMDAENCwsNDg0QDg4QFA4ODhQUDg4ODhQRDAwMDAwREQwMDAwMDBEMDAwMDAwM&#10;DAwMDAwMDAwMDAwMDAwMDAwMDAwM/8AAEQgAd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4QklNA+0AAAAAABAASAAAAAEAAQBIAAAAAQAB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5AAAAABSZ2h0bG9uZwAAATY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DOEJJTQQMAAAAABxWAAAAAQAAAKAAAAB2&#10;AAAB4AAA3UAAABw6ABg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B2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gICAgICAgICAgMCAgIDBAMCAgMEBQQE&#10;BAQEBQYFBQUFBQUGBgcHCAcHBgkJCgoJCQwMDAwMDAwMDAwMDAwMDAEDAwMFBAUJBgYJDQoJCg0P&#10;Dg4ODg8PDAwMDAwPDwwMDAwMDA8MDAwMDAwMDAwMDAwMDAwMDAwMDAwMDAwMDAwM/8AAEQgA5AE2&#10;AwERAAIRAQMRAf/dAAQAJ/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">
                <v:shape id="Picture 86305" o:spid="_x0000_s1075" type="#_x0000_t75" style="position:absolute;top:1456;width:29817;height:2193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j9PGAAAA3gAAAA8AAABkcnMvZG93bnJldi54bWxEj0FrwkAUhO+C/2F5Qm+6qUUToqtIoSi0&#10;HhoF8fbIvibB7Nuwu2r6792C0OMwM98wy3VvWnEj5xvLCl4nCQji0uqGKwXHw8c4A+EDssbWMin4&#10;JQ/r1XCwxFzbO3/TrQiViBD2OSqoQ+hyKX1Zk0E/sR1x9H6sMxiidJXUDu8Rblo5TZK5NNhwXKix&#10;o/eayktxNQrcfue/fHNKp06nFz6ePzfbLFXqZdRvFiAC9eE//GzvtIJs/pbM4O9OvAJy9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0aP08YAAADeAAAADwAAAAAAAAAAAAAA&#10;AACfAgAAZHJzL2Rvd25yZXYueG1sUEsFBgAAAAAEAAQA9wAAAJIDAAAAAA==&#10;" stroked="t" strokecolor="black [3213]">
                  <v:imagedata r:id="rId45" o:title=""/>
                  <v:path arrowok="t"/>
                </v:shape>
                <v:shape id="Text Box 99" o:spid="_x0000_s1076" type="#_x0000_t202" style="position:absolute;left:78;top:21472;width:5468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+WcYA&#10;AADeAAAADwAAAGRycy9kb3ducmV2LnhtbESPzYvCMBTE7wv+D+EJXhZN14Ui1Sh+rODBPfiB50fz&#10;bIvNS0mirf+9WRD2OMzMb5jZojO1eJDzlWUFX6MEBHFudcWFgvNpO5yA8AFZY22ZFDzJw2Le+5hh&#10;pm3LB3ocQyEihH2GCsoQmkxKn5dk0I9sQxy9q3UGQ5SukNphG+GmluMkSaXBiuNCiQ2tS8pvx7tR&#10;kG7cvT3w+nNz/tnjb1OML6vnRalBv1tOQQTqwn/43d5pBZP0O0nh7068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z+WcYAAADeAAAADwAAAAAAAAAAAAAAAACYAgAAZHJz&#10;L2Rvd25yZXYueG1sUEsFBgAAAAAEAAQA9QAAAIsDAAAAAA==&#10;" stroked="f">
                  <v:textbox inset="0,0,0,0">
                    <w:txbxContent>
                      <w:p w:rsidR="002B57A4" w:rsidRDefault="002B57A4" w:rsidP="002B57A4">
                        <w:pPr>
                          <w:pStyle w:val="Fig"/>
                          <w:jc w:val="center"/>
                        </w:pPr>
                        <w:r>
                          <w:t>Fig. 4-1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34C4B" w:rsidRPr="00834C4B">
        <w:t>Install the illuminated door sills.</w:t>
      </w:r>
      <w:r w:rsidR="00834C4B">
        <w:t xml:space="preserve"> </w:t>
      </w:r>
      <w:r w:rsidR="00834C4B" w:rsidRPr="00834C4B">
        <w:t xml:space="preserve"> </w:t>
      </w:r>
      <w:r w:rsidR="00834C4B">
        <w:t>En</w:t>
      </w:r>
      <w:r w:rsidR="00834C4B" w:rsidRPr="00834C4B">
        <w:t xml:space="preserve">sure all hooks are snapped </w:t>
      </w:r>
      <w:r w:rsidR="001447AA">
        <w:tab/>
      </w:r>
      <w:r w:rsidR="00834C4B" w:rsidRPr="00834C4B">
        <w:t xml:space="preserve">in </w:t>
      </w:r>
      <w:r w:rsidR="00834C4B">
        <w:t>(Fig. 4-1)</w:t>
      </w:r>
      <w:r w:rsidR="00834C4B" w:rsidRPr="00834C4B">
        <w:t>.</w:t>
      </w:r>
    </w:p>
    <w:p w:rsidR="00834C4B" w:rsidRDefault="001447AA" w:rsidP="00834C4B">
      <w:pPr>
        <w:pStyle w:val="ProcLevel2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221B6F68" wp14:editId="118DBF7A">
                <wp:simplePos x="0" y="0"/>
                <wp:positionH relativeFrom="column">
                  <wp:posOffset>-86995</wp:posOffset>
                </wp:positionH>
                <wp:positionV relativeFrom="paragraph">
                  <wp:posOffset>2540</wp:posOffset>
                </wp:positionV>
                <wp:extent cx="0" cy="417195"/>
                <wp:effectExtent l="38100" t="0" r="57150" b="5905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19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A764DA" id="Straight Connector 58" o:spid="_x0000_s1026" style="position:absolute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85pt,.2pt" to="-6.8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" strokecolor="black [3213]" strokeweight="7.5pt">
                <v:stroke linestyle="thinThin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1" layoutInCell="1" allowOverlap="1" wp14:anchorId="221B6F68" wp14:editId="118DBF7A">
                <wp:simplePos x="0" y="0"/>
                <wp:positionH relativeFrom="column">
                  <wp:posOffset>-3335020</wp:posOffset>
                </wp:positionH>
                <wp:positionV relativeFrom="paragraph">
                  <wp:posOffset>1696720</wp:posOffset>
                </wp:positionV>
                <wp:extent cx="0" cy="1749425"/>
                <wp:effectExtent l="38100" t="0" r="57150" b="6032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42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D6289" id="Straight Connector 50" o:spid="_x0000_s1026" style="position:absolute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2.6pt,133.6pt" to="-262.6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" strokecolor="black [3213]" strokeweight="7.5pt">
                <v:stroke linestyle="thinThin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1" layoutInCell="1" allowOverlap="1" wp14:anchorId="24E58BBA" wp14:editId="152E2382">
                <wp:simplePos x="0" y="0"/>
                <wp:positionH relativeFrom="column">
                  <wp:posOffset>-3248025</wp:posOffset>
                </wp:positionH>
                <wp:positionV relativeFrom="paragraph">
                  <wp:posOffset>1744345</wp:posOffset>
                </wp:positionV>
                <wp:extent cx="2971800" cy="1673225"/>
                <wp:effectExtent l="19050" t="19050" r="19050" b="2222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673225"/>
                          <a:chOff x="0" y="0"/>
                          <a:chExt cx="2974340" cy="1673225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0"/>
                            <a:ext cx="2974340" cy="1673225"/>
                            <a:chOff x="-4" y="145667"/>
                            <a:chExt cx="2984840" cy="1679394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" y="145667"/>
                              <a:ext cx="2984840" cy="167939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8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3" y="1632981"/>
                              <a:ext cx="546735" cy="1822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47AA" w:rsidRDefault="001447AA" w:rsidP="001447AA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4-2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2" name="Oval 52"/>
                        <wps:cNvSpPr/>
                        <wps:spPr>
                          <a:xfrm>
                            <a:off x="709449" y="496613"/>
                            <a:ext cx="1489841" cy="81980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083337" y="173407"/>
                            <a:ext cx="707580" cy="262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447AA" w:rsidRDefault="001447AA" w:rsidP="001447A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Do not pinch the seal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58BBA" id="Group 57" o:spid="_x0000_s1077" style="position:absolute;left:0;text-align:left;margin-left:-255.75pt;margin-top:137.35pt;width:234pt;height:131.75pt;z-index:251706880;mso-width-relative:margin;mso-height-relative:margin" coordsize="29743,16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">
                <v:group id="Group 36" o:spid="_x0000_s1078" style="position:absolute;width:29743;height:16732" coordorigin=",1456" coordsize="29848,16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Picture 37" o:spid="_x0000_s1079" type="#_x0000_t75" style="position:absolute;top:1456;width:29848;height:1679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r5B/DAAAA2wAAAA8AAABkcnMvZG93bnJldi54bWxEj1uLwjAUhN8F/0M4gm9r6gquVqOIUPbi&#10;kxfw9dAc22JzUpJou/vrzYLg4zAz3zDLdWdqcSfnK8sKxqMEBHFudcWFgtMxe5uB8AFZY22ZFPyS&#10;h/Wq31tiqm3Le7ofQiEihH2KCsoQmlRKn5dk0I9sQxy9i3UGQ5SukNphG+Gmlu9JMpUGK44LJTa0&#10;LSm/Hm5GwZHxOxtX8/NP+/fZZkXmXH3bKTUcdJsFiEBdeIWf7S+tYPIB/1/i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vkH8MAAADbAAAADwAAAAAAAAAAAAAAAACf&#10;AgAAZHJzL2Rvd25yZXYueG1sUEsFBgAAAAAEAAQA9wAAAI8DAAAAAA==&#10;" stroked="t" strokecolor="black [3213]">
                    <v:imagedata r:id="rId47" o:title=""/>
                    <v:path arrowok="t"/>
                  </v:shape>
                  <v:shape id="Text Box 99" o:spid="_x0000_s1080" type="#_x0000_t202" style="position:absolute;left:78;top:16329;width:5468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EOMEA&#10;AADbAAAADwAAAGRycy9kb3ducmV2LnhtbERPy2rCQBTdF/oPwy24KTrRg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hhDjBAAAA2wAAAA8AAAAAAAAAAAAAAAAAmAIAAGRycy9kb3du&#10;cmV2LnhtbFBLBQYAAAAABAAEAPUAAACGAwAAAAA=&#10;" stroked="f">
                    <v:textbox inset="0,0,0,0">
                      <w:txbxContent>
                        <w:p w:rsidR="001447AA" w:rsidRDefault="001447AA" w:rsidP="001447AA">
                          <w:pPr>
                            <w:pStyle w:val="Fig"/>
                            <w:jc w:val="center"/>
                          </w:pPr>
                          <w:r>
                            <w:t>Fig. 4-2</w:t>
                          </w:r>
                        </w:p>
                      </w:txbxContent>
                    </v:textbox>
                  </v:shape>
                </v:group>
                <v:oval id="Oval 52" o:spid="_x0000_s1081" style="position:absolute;left:7094;top:4966;width:14898;height:8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nd8MA&#10;AADbAAAADwAAAGRycy9kb3ducmV2LnhtbESPT2sCMRTE74V+h/AKvdVs1fpnaxQtCB56UQu9PjZv&#10;N8HNy7KJ7vrtjSB4HGbmN8xi1btaXKgN1rOCz0EGgrjw2nKl4O+4/ZiBCBFZY+2ZFFwpwGr5+rLA&#10;XPuO93Q5xEokCIccFZgYm1zKUBhyGAa+IU5e6VuHMcm2krrFLsFdLYdZNpEOLacFgw39GCpOh7NT&#10;sCllae30ZMa/x+5/WmxG83LNSr2/9etvEJH6+Aw/2jut4GsI9y/p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qnd8MAAADbAAAADwAAAAAAAAAAAAAAAACYAgAAZHJzL2Rv&#10;d25yZXYueG1sUEsFBgAAAAAEAAQA9QAAAIgDAAAAAA==&#10;" filled="f" strokecolor="red" strokeweight="3pt"/>
                <v:rect id="Rectangle 110" o:spid="_x0000_s1082" style="position:absolute;left:10833;top:1734;width:7076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bsMQA&#10;AADbAAAADwAAAGRycy9kb3ducmV2LnhtbESPX2vCQBDE3wt+h2MF3+qlFluJniIBoUjBP6k+L7lt&#10;kja3F3Krpt/eKxT6OMzMb5jFqneNulIXas8GnsYJKOLC25pLAx/55nEGKgiyxcYzGfihAKvl4GGB&#10;qfU3PtD1KKWKEA4pGqhE2lTrUFTkMIx9Sxy9T985lCi7UtsObxHuGj1JkhftsOa4UGFLWUXF9/Hi&#10;DOzO+3y7f822kkwKyU78RdP33JjRsF/PQQn18h/+a79ZA9Nn+P0Sf4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PW7DEAAAA2wAAAA8AAAAAAAAAAAAAAAAAmAIAAGRycy9k&#10;b3ducmV2LnhtbFBLBQYAAAAABAAEAPUAAACJAwAAAAA=&#10;" stroked="f" strokeweight=".25pt">
                  <v:textbox style="mso-fit-shape-to-text:t" inset="0,0,0,0">
                    <w:txbxContent>
                      <w:p w:rsidR="001447AA" w:rsidRDefault="001447AA" w:rsidP="001447A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Do not pinch the seal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34C4B">
        <w:rPr>
          <w:noProof/>
        </w:rPr>
        <w:drawing>
          <wp:anchor distT="0" distB="0" distL="114300" distR="114300" simplePos="0" relativeHeight="251678208" behindDoc="0" locked="1" layoutInCell="1" allowOverlap="1" wp14:anchorId="6D1ECD98" wp14:editId="51C243CB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31318" cy="237744"/>
            <wp:effectExtent l="0" t="0" r="0" b="0"/>
            <wp:wrapNone/>
            <wp:docPr id="141" name="Picture 141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op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C4B">
        <w:rPr>
          <w:b/>
        </w:rPr>
        <w:t xml:space="preserve">CAUTION: </w:t>
      </w:r>
      <w:r w:rsidR="00834C4B">
        <w:t xml:space="preserve">Ensure no wires </w:t>
      </w:r>
      <w:r>
        <w:t xml:space="preserve">or the seal </w:t>
      </w:r>
      <w:r w:rsidR="00834C4B">
        <w:t>are pinched between the sill and the body</w:t>
      </w:r>
      <w:r>
        <w:t xml:space="preserve"> (Fig. 4-2)</w:t>
      </w:r>
      <w:r w:rsidR="00834C4B">
        <w:t>.</w:t>
      </w:r>
    </w:p>
    <w:p w:rsidR="002B57A4" w:rsidRDefault="002B57A4" w:rsidP="00834C4B">
      <w:pPr>
        <w:pStyle w:val="ProcLevel2"/>
        <w:numPr>
          <w:ilvl w:val="0"/>
          <w:numId w:val="0"/>
        </w:numPr>
        <w:ind w:left="360"/>
      </w:pPr>
    </w:p>
    <w:p w:rsidR="002B57A4" w:rsidRDefault="002B57A4" w:rsidP="00834C4B">
      <w:pPr>
        <w:pStyle w:val="ProcLevel2"/>
        <w:numPr>
          <w:ilvl w:val="0"/>
          <w:numId w:val="0"/>
        </w:numPr>
        <w:ind w:left="360"/>
      </w:pPr>
    </w:p>
    <w:p w:rsidR="00D97493" w:rsidRDefault="00D97493" w:rsidP="00834C4B">
      <w:pPr>
        <w:pStyle w:val="ProcLevel2"/>
        <w:numPr>
          <w:ilvl w:val="0"/>
          <w:numId w:val="0"/>
        </w:numPr>
        <w:ind w:left="360"/>
      </w:pPr>
    </w:p>
    <w:p w:rsidR="001447AA" w:rsidRDefault="001447AA" w:rsidP="00834C4B">
      <w:pPr>
        <w:pStyle w:val="ProcLevel2"/>
        <w:numPr>
          <w:ilvl w:val="0"/>
          <w:numId w:val="0"/>
        </w:numPr>
        <w:ind w:left="360"/>
      </w:pPr>
    </w:p>
    <w:p w:rsidR="001447AA" w:rsidRDefault="001447AA" w:rsidP="00834C4B">
      <w:pPr>
        <w:pStyle w:val="ProcLevel2"/>
        <w:numPr>
          <w:ilvl w:val="0"/>
          <w:numId w:val="0"/>
        </w:numPr>
        <w:ind w:left="360"/>
      </w:pPr>
    </w:p>
    <w:p w:rsidR="001447AA" w:rsidRDefault="001447AA" w:rsidP="00834C4B">
      <w:pPr>
        <w:pStyle w:val="ProcLevel2"/>
        <w:numPr>
          <w:ilvl w:val="0"/>
          <w:numId w:val="0"/>
        </w:numPr>
        <w:ind w:left="360"/>
      </w:pPr>
    </w:p>
    <w:p w:rsidR="001447AA" w:rsidRDefault="001447AA" w:rsidP="00834C4B">
      <w:pPr>
        <w:pStyle w:val="ProcLevel2"/>
        <w:numPr>
          <w:ilvl w:val="0"/>
          <w:numId w:val="0"/>
        </w:numPr>
        <w:ind w:left="360"/>
      </w:pPr>
    </w:p>
    <w:p w:rsidR="001447AA" w:rsidRDefault="001447AA" w:rsidP="00834C4B">
      <w:pPr>
        <w:pStyle w:val="ProcLevel2"/>
        <w:numPr>
          <w:ilvl w:val="0"/>
          <w:numId w:val="0"/>
        </w:numPr>
        <w:ind w:left="360"/>
      </w:pPr>
    </w:p>
    <w:p w:rsidR="001447AA" w:rsidRDefault="001447AA" w:rsidP="00834C4B">
      <w:pPr>
        <w:pStyle w:val="ProcLevel2"/>
        <w:numPr>
          <w:ilvl w:val="0"/>
          <w:numId w:val="0"/>
        </w:numPr>
        <w:ind w:left="360"/>
      </w:pPr>
    </w:p>
    <w:p w:rsidR="002B57A4" w:rsidRDefault="002B57A4" w:rsidP="00834C4B">
      <w:pPr>
        <w:pStyle w:val="ProcLevel2"/>
        <w:numPr>
          <w:ilvl w:val="0"/>
          <w:numId w:val="0"/>
        </w:numPr>
        <w:ind w:left="360"/>
      </w:pPr>
    </w:p>
    <w:p w:rsidR="00834C4B" w:rsidRDefault="00834C4B" w:rsidP="00834C4B">
      <w:pPr>
        <w:pStyle w:val="ProcLevel2"/>
      </w:pPr>
      <w:r>
        <w:t>Reconnect the battery.</w:t>
      </w:r>
    </w:p>
    <w:p w:rsidR="00834C4B" w:rsidRDefault="002B57A4" w:rsidP="00834C4B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1" layoutInCell="1" allowOverlap="1" wp14:anchorId="06924B6D" wp14:editId="3564405B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62656" cy="1847088"/>
                <wp:effectExtent l="19050" t="19050" r="28575" b="20320"/>
                <wp:wrapNone/>
                <wp:docPr id="86307" name="Group 86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1847088"/>
                          <a:chOff x="0" y="0"/>
                          <a:chExt cx="2964180" cy="1846580"/>
                        </a:xfrm>
                      </wpg:grpSpPr>
                      <wpg:grpSp>
                        <wpg:cNvPr id="86308" name="Group 86308"/>
                        <wpg:cNvGrpSpPr/>
                        <wpg:grpSpPr>
                          <a:xfrm>
                            <a:off x="0" y="0"/>
                            <a:ext cx="2964180" cy="1846580"/>
                            <a:chOff x="0" y="0"/>
                            <a:chExt cx="2964180" cy="1846580"/>
                          </a:xfrm>
                        </wpg:grpSpPr>
                        <wpg:grpSp>
                          <wpg:cNvPr id="86309" name="Group 86309"/>
                          <wpg:cNvGrpSpPr/>
                          <wpg:grpSpPr>
                            <a:xfrm>
                              <a:off x="0" y="0"/>
                              <a:ext cx="2964180" cy="1846580"/>
                              <a:chOff x="-2" y="145668"/>
                              <a:chExt cx="2968423" cy="1853419"/>
                            </a:xfrm>
                          </wpg:grpSpPr>
                          <pic:pic xmlns:pic="http://schemas.openxmlformats.org/drawingml/2006/picture">
                            <pic:nvPicPr>
                              <pic:cNvPr id="86310" name="Picture 86310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" y="145668"/>
                                <a:ext cx="2968423" cy="185341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86311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93" y="1809589"/>
                                <a:ext cx="546735" cy="182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57A4" w:rsidRDefault="002B57A4" w:rsidP="002B57A4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</w:t>
                                  </w:r>
                                  <w:r w:rsidR="001447AA">
                                    <w:t>ig. 4-3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6312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2302510" cy="254635"/>
                              <a:chOff x="3447" y="2077"/>
                              <a:chExt cx="3626" cy="401"/>
                            </a:xfrm>
                          </wpg:grpSpPr>
                          <wps:wsp>
                            <wps:cNvPr id="86313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9" y="2077"/>
                                <a:ext cx="3204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B57A4" w:rsidRDefault="002B57A4" w:rsidP="002B57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53CB">
                                    <w:rPr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</w:rPr>
                                    <w:t>0mm socket &amp; torque wrench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6314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8631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230821" y="39413"/>
                            <a:ext cx="633730" cy="262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57A4" w:rsidRDefault="002B57A4" w:rsidP="002B57A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Negative battery 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24B6D" id="Group 86307" o:spid="_x0000_s1083" style="position:absolute;left:0;text-align:left;margin-left:-255.7pt;margin-top:0;width:233.3pt;height:145.45pt;z-index:251700736;mso-width-relative:margin;mso-height-relative:margin" coordsize="29641,1846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0ADEFkb2JlX0NNAAH/7gAOQWRvYmUAZIAAAAAB&#10;/9sAhAAMCAgICQgMCQkMEQsKCxEVDwwMDxUYExMVExMYEQwMDAwMDBEMDAwMDAwMDAwMDAwMDAwM&#10;DAwMDAwMDAwMDAwMAQ0LCw0ODRAODhAUDg4OFBQODg4OFBEMDAwMDBERDAwMDAwMEQwMDAwMDAwM&#10;DAwMDAwMDAwMDAwMDAwMDAwMDAz/wAARCABk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CdAAAAAFJnaHRsb25nAAAA/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M4QklNBAwAAAAAG2IAAAABAAAA&#10;oAAAAGQAAAHgAAC7gAAAG0YAGAAB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GQ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">
                <v:group id="Group 86308" o:spid="_x0000_s1084" style="position:absolute;width:29641;height:18465" coordsize="29641,18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QS52sQAAADeAAAA&#10;DwAAAAAAAAAAAAAAAACqAgAAZHJzL2Rvd25yZXYueG1sUEsFBgAAAAAEAAQA+gAAAJsDAAAAAA==&#10;">
                  <v:group id="Group 86309" o:spid="_x0000_s1085" style="position:absolute;width:29641;height:18465" coordorigin=",1456" coordsize="29684,18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gcQccAAADe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AZD6Mp&#10;vO6EKyAXT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kgcQccAAADe&#10;AAAADwAAAAAAAAAAAAAAAACqAgAAZHJzL2Rvd25yZXYueG1sUEsFBgAAAAAEAAQA+gAAAJ4DAAAA&#10;AA==&#10;">
                    <v:shape id="Picture 86310" o:spid="_x0000_s1086" type="#_x0000_t75" style="position:absolute;top:1456;width:29684;height:1853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UCb/EAAAA3gAAAA8AAABkcnMvZG93bnJldi54bWxEj81qAjEUhfeFvkO4he5qRkXRqVFEKOpG&#10;dNT9ZXI7Mzi5CUk6Tt/eLASXh/PHt1j1phUd+dBYVjAcZCCIS6sbrhRczj9fMxAhImtsLZOCfwqw&#10;Wr6/LTDX9s4n6opYiTTCIUcFdYwulzKUNRkMA+uIk/drvcGYpK+k9nhP46aVoyybSoMNp4caHW1q&#10;Km/Fn1FwdftD5y6+301GW3c7FvrQXudKfX70628Qkfr4Cj/bO61gNh0PE0DCSSg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UCb/EAAAA3gAAAA8AAAAAAAAAAAAAAAAA&#10;nwIAAGRycy9kb3ducmV2LnhtbFBLBQYAAAAABAAEAPcAAACQAwAAAAA=&#10;" stroked="t" strokecolor="black [3213]">
                      <v:imagedata r:id="rId27" o:title=""/>
                      <v:path arrowok="t"/>
                    </v:shape>
                    <v:shape id="Text Box 99" o:spid="_x0000_s1087" type="#_x0000_t202" style="position:absolute;left:78;top:18095;width:5468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w8McA&#10;AADeAAAADwAAAGRycy9kb3ducmV2LnhtbESPT2vCQBTE70K/w/IKvUjdRCFI6ir1T8FDPcSK50f2&#10;NQnNvg27q4nf3hUKHoeZ+Q2zWA2mFVdyvrGsIJ0kIIhLqxuuFJx+vt7nIHxA1thaJgU38rBavowW&#10;mGvbc0HXY6hEhLDPUUEdQpdL6cuaDPqJ7Yij92udwRClq6R22Ee4aeU0STJpsOG4UGNHm5rKv+PF&#10;KMi27tIXvBlvT7tvPHTV9Ly+nZV6ex0+P0AEGsIz/N/eawXzbJam8LgTr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c8PDHAAAA3gAAAA8AAAAAAAAAAAAAAAAAmAIAAGRy&#10;cy9kb3ducmV2LnhtbFBLBQYAAAAABAAEAPUAAACMAwAAAAA=&#10;" stroked="f">
                      <v:textbox inset="0,0,0,0">
                        <w:txbxContent>
                          <w:p w:rsidR="002B57A4" w:rsidRDefault="002B57A4" w:rsidP="002B57A4">
                            <w:pPr>
                              <w:pStyle w:val="Fig"/>
                              <w:jc w:val="center"/>
                            </w:pPr>
                            <w:r>
                              <w:t>F</w:t>
                            </w:r>
                            <w:r w:rsidR="001447AA">
                              <w:t>ig. 4-3</w:t>
                            </w:r>
                          </w:p>
                        </w:txbxContent>
                      </v:textbox>
                    </v:shape>
                  </v:group>
                  <v:group id="Group 109" o:spid="_x0000_s1088" style="position:absolute;left:152;top:76;width:23025;height:2546" coordorigin="3447,2077" coordsize="3626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NRjtxgAAAN4A&#10;AAAPAAAAAAAAAAAAAAAAAKoCAABkcnMvZG93bnJldi54bWxQSwUGAAAAAAQABAD6AAAAnQMAAAAA&#10;">
                    <v:rect id="Rectangle 110" o:spid="_x0000_s1089" style="position:absolute;left:3869;top:2077;width:320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hCMYA&#10;AADeAAAADwAAAGRycy9kb3ducmV2LnhtbESPUWvCQBCE3wv9D8cKvtWLSlWip5RAoUihalqfl9w2&#10;Sc3thdyq8d97hUIfh5n5hllteteoC3Wh9mxgPEpAERfe1lwa+MxfnxaggiBbbDyTgRsF2KwfH1aY&#10;Wn/lPV0OUqoI4ZCigUqkTbUORUUOw8i3xNH79p1DibIrte3wGuGu0ZMkmWmHNceFClvKKipOh7Mz&#10;8HHc5dvdPNtKMikk++Ifen7PjRkO+pclKKFe/sN/7TdrYDGbjqfweydeAb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/hCMYAAADeAAAADwAAAAAAAAAAAAAAAACYAgAAZHJz&#10;L2Rvd25yZXYueG1sUEsFBgAAAAAEAAQA9QAAAIsDAAAAAA==&#10;" stroked="f" strokeweight=".25pt">
                      <v:textbox style="mso-fit-shape-to-text:t" inset="0,0,0,0">
                        <w:txbxContent>
                          <w:p w:rsidR="002B57A4" w:rsidRDefault="002B57A4" w:rsidP="002B57A4">
                            <w:pPr>
                              <w:rPr>
                                <w:sz w:val="18"/>
                              </w:rPr>
                            </w:pPr>
                            <w:r w:rsidRPr="004053CB">
                              <w:rPr>
                                <w:sz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</w:rPr>
                              <w:t>0mm socket &amp; torque wrench</w:t>
                            </w:r>
                          </w:p>
                        </w:txbxContent>
                      </v:textbox>
                    </v:rect>
                    <v:shape id="Picture 111" o:spid="_x0000_s1090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sRDzGAAAA3gAAAA8AAABkcnMvZG93bnJldi54bWxEj0FrwkAUhO8F/8PyBG91k2qCRFcphYAU&#10;pNS292f2mUSzb8PuNqb/3i0Uehxm5htmsxtNJwZyvrWsIJ0nIIgrq1uuFXx+lI8rED4ga+wsk4If&#10;8rDbTh42WGh743cajqEWEcK+QAVNCH0hpa8aMujntieO3tk6gyFKV0vt8BbhppNPSZJLgy3HhQZ7&#10;emmouh6/jYLheqLFW5plrnxdXqpMfh0ClUrNpuPzGkSgMfyH/9p7rWCVL9Il/N6JV0B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+xEPMYAAADeAAAADwAAAAAAAAAAAAAA&#10;AACfAgAAZHJzL2Rvd25yZXYueG1sUEsFBgAAAAAEAAQA9wAAAJIDAAAAAA==&#10;">
                      <v:imagedata r:id="rId23" o:title="tool"/>
                    </v:shape>
                  </v:group>
                </v:group>
                <v:rect id="Rectangle 110" o:spid="_x0000_s1091" style="position:absolute;left:22308;top:394;width:6337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c58YA&#10;AADeAAAADwAAAGRycy9kb3ducmV2LnhtbESPUWvCQBCE3wv+h2MLfasXLVqJniKBQpGC1qjPS25N&#10;YnN7IbfV9N/3hEIfh5n5hlmseteoK3Wh9mxgNExAERfe1lwaOORvzzNQQZAtNp7JwA8FWC0HDwtM&#10;rb/xJ133UqoI4ZCigUqkTbUORUUOw9C3xNE7+86hRNmV2nZ4i3DX6HGSTLXDmuNChS1lFRVf+29n&#10;YHva5Zvda7aRZFxIduQLTT5yY54e+/UclFAv/+G/9rs1MJu+jCZwvxOv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rc58YAAADeAAAADwAAAAAAAAAAAAAAAACYAgAAZHJz&#10;L2Rvd25yZXYueG1sUEsFBgAAAAAEAAQA9QAAAIsDAAAAAA==&#10;" stroked="f" strokeweight=".25pt">
                  <v:textbox style="mso-fit-shape-to-text:t" inset="0,0,0,0">
                    <w:txbxContent>
                      <w:p w:rsidR="002B57A4" w:rsidRDefault="002B57A4" w:rsidP="002B57A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Negative battery cable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34C4B">
        <w:t>Position the negative battery cable in the ori</w:t>
      </w:r>
      <w:r w:rsidR="001447AA">
        <w:t>ginal factory position (Fig. 4-3</w:t>
      </w:r>
      <w:r w:rsidR="00834C4B">
        <w:t>).</w:t>
      </w:r>
    </w:p>
    <w:p w:rsidR="00834C4B" w:rsidRPr="00834C4B" w:rsidRDefault="00834C4B" w:rsidP="00834C4B">
      <w:pPr>
        <w:pStyle w:val="ProcLevel3"/>
        <w:numPr>
          <w:ilvl w:val="0"/>
          <w:numId w:val="0"/>
        </w:numPr>
        <w:ind w:left="720"/>
      </w:pPr>
      <w:r>
        <w:rPr>
          <w:noProof/>
        </w:rPr>
        <w:drawing>
          <wp:anchor distT="0" distB="0" distL="114300" distR="114300" simplePos="0" relativeHeight="251680256" behindDoc="0" locked="1" layoutInCell="1" allowOverlap="1" wp14:anchorId="0A8E96D4" wp14:editId="1B3D0987">
            <wp:simplePos x="0" y="0"/>
            <wp:positionH relativeFrom="column">
              <wp:posOffset>182880</wp:posOffset>
            </wp:positionH>
            <wp:positionV relativeFrom="paragraph">
              <wp:posOffset>-18415</wp:posOffset>
            </wp:positionV>
            <wp:extent cx="228600" cy="228600"/>
            <wp:effectExtent l="0" t="0" r="0" b="0"/>
            <wp:wrapNone/>
            <wp:docPr id="154" name="Picture 154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safety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CAUTION: </w:t>
      </w:r>
      <w:r>
        <w:rPr>
          <w:color w:val="231F20"/>
        </w:rPr>
        <w:t>Do not touch the positive terminal with any tool during installation.</w:t>
      </w:r>
    </w:p>
    <w:p w:rsidR="00834C4B" w:rsidRDefault="00834C4B" w:rsidP="00834C4B">
      <w:pPr>
        <w:pStyle w:val="ProcLevel3"/>
      </w:pPr>
      <w:r>
        <w:t>Tighten the nut to 48 in-lbf (5.4 N-m).</w:t>
      </w:r>
    </w:p>
    <w:p w:rsidR="00834C4B" w:rsidRPr="00834C4B" w:rsidRDefault="00834C4B" w:rsidP="00834C4B">
      <w:pPr>
        <w:pStyle w:val="ProcLevel3"/>
        <w:numPr>
          <w:ilvl w:val="0"/>
          <w:numId w:val="0"/>
        </w:numPr>
        <w:ind w:left="720"/>
        <w:rPr>
          <w:b/>
        </w:rPr>
      </w:pPr>
      <w:r>
        <w:rPr>
          <w:noProof/>
        </w:rPr>
        <w:drawing>
          <wp:anchor distT="0" distB="0" distL="114300" distR="114300" simplePos="0" relativeHeight="251682304" behindDoc="1" locked="1" layoutInCell="1" allowOverlap="1" wp14:anchorId="569BED4B" wp14:editId="36EB28E5">
            <wp:simplePos x="0" y="0"/>
            <wp:positionH relativeFrom="column">
              <wp:posOffset>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Torque:</w:t>
      </w:r>
      <w:r w:rsidRPr="00834C4B">
        <w:rPr>
          <w:b/>
          <w:bCs/>
        </w:rPr>
        <w:t xml:space="preserve"> </w:t>
      </w:r>
      <w:r>
        <w:rPr>
          <w:b/>
          <w:bCs/>
        </w:rPr>
        <w:t>48 in·lbf (5.4 N·m)</w:t>
      </w:r>
    </w:p>
    <w:p w:rsidR="00834C4B" w:rsidRDefault="00834C4B" w:rsidP="00834C4B">
      <w:pPr>
        <w:pStyle w:val="ProcLevel2"/>
      </w:pPr>
      <w:r w:rsidRPr="00834C4B">
        <w:t>Perform</w:t>
      </w:r>
      <w:r>
        <w:t xml:space="preserve"> the</w:t>
      </w:r>
      <w:r w:rsidRPr="00834C4B">
        <w:t xml:space="preserve"> final accessory function and vehicle function checks on </w:t>
      </w:r>
      <w:r>
        <w:t xml:space="preserve">the </w:t>
      </w:r>
      <w:r w:rsidRPr="00834C4B">
        <w:t>next page.</w:t>
      </w:r>
    </w:p>
    <w:p w:rsidR="00834C4B" w:rsidRPr="00834C4B" w:rsidRDefault="00834C4B" w:rsidP="00834C4B">
      <w:pPr>
        <w:pStyle w:val="ProcLevel2"/>
      </w:pPr>
      <w:r w:rsidRPr="00834C4B">
        <w:t>Clean up and remove any trash.</w:t>
      </w:r>
    </w:p>
    <w:p w:rsidR="00173E8E" w:rsidRPr="00B9735E" w:rsidRDefault="00173E8E" w:rsidP="00173E8E">
      <w:pPr>
        <w:pStyle w:val="ProcLevel2"/>
        <w:numPr>
          <w:ilvl w:val="0"/>
          <w:numId w:val="0"/>
        </w:numPr>
        <w:ind w:left="360"/>
      </w:pPr>
    </w:p>
    <w:p w:rsidR="0000243D" w:rsidRDefault="0000243D">
      <w:pPr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70639</wp:posOffset>
                </wp:positionV>
                <wp:extent cx="182880" cy="182880"/>
                <wp:effectExtent l="11430" t="8890" r="15240" b="8255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8D0D09" id="AutoShape 74" o:spid="_x0000_s1026" style="position:absolute;margin-left:15.15pt;margin-top:5.55pt;width:14.4pt;height:1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" o:allowincell="f" strokeweight="1pt"/>
            </w:pict>
          </mc:Fallback>
        </mc:AlternateContent>
      </w:r>
      <w:r w:rsidR="0013392D">
        <w:t>Door open</w:t>
      </w:r>
      <w:r w:rsidR="00064B9F">
        <w:t>/dome light on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182880" cy="182880"/>
                <wp:effectExtent l="9525" t="8890" r="7620" b="825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D3AE4A" id="AutoShape 66" o:spid="_x0000_s1026" style="position:absolute;margin-left:14.25pt;margin-top:5.2pt;width:14.4pt;height:14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M8FCE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13392D">
        <w:t>Door closed</w:t>
      </w:r>
      <w:r w:rsidR="00064B9F">
        <w:t>/dome light off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182880" cy="182880"/>
                <wp:effectExtent l="9525" t="10795" r="7620" b="635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354652" id="AutoShape 69" o:spid="_x0000_s1026" style="position:absolute;margin-left:14.25pt;margin-top:6.1pt;width:14.4pt;height:1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00243D" w:rsidRDefault="004907E7" w:rsidP="00454A9F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78105</wp:posOffset>
                </wp:positionV>
                <wp:extent cx="182880" cy="182880"/>
                <wp:effectExtent l="9525" t="11430" r="7620" b="15240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752D29" id="AutoShape 70" o:spid="_x0000_s1026" style="position:absolute;margin-left:14.25pt;margin-top:6.15pt;width:14.4pt;height:1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kYxA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84AEA" id="Line 13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1D3C4" id="Line 75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401955</wp:posOffset>
                </wp:positionV>
                <wp:extent cx="182880" cy="182880"/>
                <wp:effectExtent l="9525" t="14605" r="7620" b="12065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0B7ED4" id="AutoShape 132" o:spid="_x0000_s1026" style="position:absolute;margin-left:14.25pt;margin-top:31.65pt;width:14.4pt;height:1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" o:allowincell="f" strokeweight="1pt"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71120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598143" id="AutoShape 78" o:spid="_x0000_s1026" style="position:absolute;margin-left:14.25pt;margin-top:5.6pt;width:14.4pt;height:1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  <w:r w:rsidR="0013392D">
        <w:t>Dome light</w:t>
      </w:r>
    </w:p>
    <w:p w:rsidR="00C7212F" w:rsidRDefault="0013392D">
      <w:pPr>
        <w:pStyle w:val="CheckList"/>
      </w:pPr>
      <w:r>
        <w:t>Foot well lighting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187960</wp:posOffset>
                </wp:positionV>
                <wp:extent cx="182880" cy="182880"/>
                <wp:effectExtent l="9525" t="6985" r="7620" b="1016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CA32B2" id="AutoShape 76" o:spid="_x0000_s1026" style="position:absolute;margin-left:14.25pt;margin-top:14.8pt;width:14.4pt;height:1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qoc45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64B9F">
      <w:pPr>
        <w:pStyle w:val="CheckList"/>
        <w:rPr>
          <w:u w:val="single"/>
        </w:rPr>
      </w:pPr>
      <w:r>
        <w:rPr>
          <w:u w:val="single"/>
        </w:rPr>
        <w:br w:type="column"/>
      </w:r>
    </w:p>
    <w:p w:rsidR="0000243D" w:rsidRDefault="00064B9F" w:rsidP="00064B9F">
      <w:pPr>
        <w:pStyle w:val="CheckList"/>
        <w:spacing w:before="240" w:line="240" w:lineRule="auto"/>
      </w:pPr>
      <w:r>
        <w:t>Front door sills are illuminated (white for gas, blue for hybrid)</w:t>
      </w:r>
    </w:p>
    <w:p w:rsidR="00064B9F" w:rsidRDefault="00064B9F">
      <w:pPr>
        <w:pStyle w:val="CheckList"/>
      </w:pPr>
      <w:r>
        <w:t>Front door sills are not illuminated</w:t>
      </w:r>
    </w:p>
    <w:p w:rsidR="0000243D" w:rsidRDefault="0000243D">
      <w:pPr>
        <w:pStyle w:val="CheckList"/>
      </w:pPr>
    </w:p>
    <w:p w:rsidR="00064B9F" w:rsidRDefault="00064B9F">
      <w:pPr>
        <w:pStyle w:val="CheckList"/>
      </w:pPr>
    </w:p>
    <w:p w:rsidR="00064B9F" w:rsidRDefault="00064B9F">
      <w:pPr>
        <w:pStyle w:val="CheckList"/>
      </w:pPr>
    </w:p>
    <w:p w:rsidR="00064B9F" w:rsidRDefault="00064B9F">
      <w:pPr>
        <w:pStyle w:val="CheckList"/>
      </w:pPr>
    </w:p>
    <w:p w:rsidR="00064B9F" w:rsidRDefault="00064B9F" w:rsidP="00064B9F">
      <w:pPr>
        <w:pStyle w:val="CheckList"/>
        <w:spacing w:before="0"/>
      </w:pPr>
      <w:r>
        <w:t>Dome light operates properly</w:t>
      </w:r>
    </w:p>
    <w:p w:rsidR="00064B9F" w:rsidRDefault="00064B9F">
      <w:pPr>
        <w:pStyle w:val="CheckList"/>
      </w:pPr>
      <w:r>
        <w:t>Foot well lighting operates normally</w:t>
      </w:r>
    </w:p>
    <w:p w:rsidR="004A1EF7" w:rsidRDefault="004A1EF7">
      <w:pPr>
        <w:rPr>
          <w:szCs w:val="20"/>
        </w:rPr>
        <w:sectPr w:rsidR="004A1EF7">
          <w:headerReference w:type="default" r:id="rId48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5F24A3" w:rsidRDefault="005F24A3">
      <w:pPr>
        <w:rPr>
          <w:szCs w:val="20"/>
        </w:rPr>
      </w:pPr>
    </w:p>
    <w:p w:rsidR="00107E98" w:rsidRDefault="00107E98" w:rsidP="00107E98">
      <w:pPr>
        <w:pStyle w:val="CheckListTitle"/>
      </w:pPr>
      <w:r>
        <w:t>Vehicle Appearance Check</w:t>
      </w:r>
    </w:p>
    <w:p w:rsidR="00064B9F" w:rsidRDefault="00064B9F" w:rsidP="00064B9F">
      <w:pPr>
        <w:spacing w:after="120"/>
        <w:ind w:left="720"/>
        <w:rPr>
          <w:noProof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02784" behindDoc="0" locked="1" layoutInCell="0" allowOverlap="1" wp14:anchorId="36736AD8" wp14:editId="04D6AE66">
                <wp:simplePos x="0" y="0"/>
                <wp:positionH relativeFrom="column">
                  <wp:posOffset>164465</wp:posOffset>
                </wp:positionH>
                <wp:positionV relativeFrom="paragraph">
                  <wp:posOffset>8890</wp:posOffset>
                </wp:positionV>
                <wp:extent cx="182880" cy="182880"/>
                <wp:effectExtent l="0" t="0" r="26670" b="26670"/>
                <wp:wrapNone/>
                <wp:docPr id="8632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137853" id="AutoShape 137" o:spid="_x0000_s1026" style="position:absolute;margin-left:12.95pt;margin-top:.7pt;width:14.4pt;height:14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" o:allowincell="f" strokeweight="1pt">
                <w10:anchorlock/>
              </v:roundrect>
            </w:pict>
          </mc:Fallback>
        </mc:AlternateContent>
      </w:r>
      <w:r>
        <w:rPr>
          <w:szCs w:val="20"/>
        </w:rPr>
        <w:t>Verify the fit of the Illuminated Door Sill Plates</w:t>
      </w:r>
      <w:r>
        <w:rPr>
          <w:noProof/>
          <w:szCs w:val="20"/>
        </w:rPr>
        <w:t xml:space="preserve"> 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A5298" id="AutoShape 137" o:spid="_x0000_s1026" style="position:absolute;margin-left:13pt;margin-top:.7pt;width:14.4pt;height:1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064B9F">
      <w:pPr>
        <w:rPr>
          <w:szCs w:val="20"/>
        </w:rPr>
      </w:pPr>
      <w:r>
        <w:rPr>
          <w:szCs w:val="20"/>
        </w:rPr>
        <w:t xml:space="preserve"> </w:t>
      </w:r>
      <w:r w:rsidR="000B6DA7">
        <w:rPr>
          <w:szCs w:val="20"/>
        </w:rPr>
        <w:br w:type="column"/>
      </w:r>
    </w:p>
    <w:p w:rsidR="004A1EF7" w:rsidRDefault="004A1EF7" w:rsidP="004A1EF7">
      <w:pPr>
        <w:ind w:firstLine="720"/>
        <w:rPr>
          <w:szCs w:val="20"/>
        </w:rPr>
      </w:pPr>
    </w:p>
    <w:p w:rsidR="000B6DA7" w:rsidRDefault="000B6DA7" w:rsidP="008A1210">
      <w:pPr>
        <w:ind w:left="720"/>
        <w:rPr>
          <w:szCs w:val="20"/>
        </w:rPr>
      </w:pPr>
    </w:p>
    <w:p w:rsidR="00064B9F" w:rsidRDefault="008C062C" w:rsidP="008A1210">
      <w:pPr>
        <w:ind w:left="720"/>
        <w:rPr>
          <w:szCs w:val="20"/>
        </w:rPr>
      </w:pPr>
      <w:r>
        <w:rPr>
          <w:szCs w:val="20"/>
        </w:rPr>
        <w:t>No pinch of weatherstrip</w:t>
      </w:r>
    </w:p>
    <w:p w:rsidR="00064B9F" w:rsidRDefault="00064B9F" w:rsidP="008A1210">
      <w:pPr>
        <w:ind w:left="720"/>
        <w:rPr>
          <w:szCs w:val="20"/>
        </w:rPr>
      </w:pPr>
    </w:p>
    <w:p w:rsidR="004A1EF7" w:rsidRDefault="001A000D" w:rsidP="00064B9F">
      <w:pPr>
        <w:spacing w:before="120"/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189" w:rsidRDefault="002A2189">
      <w:r>
        <w:separator/>
      </w:r>
    </w:p>
  </w:endnote>
  <w:endnote w:type="continuationSeparator" w:id="0">
    <w:p w:rsidR="002A2189" w:rsidRDefault="002A2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62C" w:rsidRDefault="008C06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00243D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9A36B3">
      <w:rPr>
        <w:noProof/>
      </w:rPr>
      <w:t>2</w:t>
    </w:r>
    <w:r>
      <w:fldChar w:fldCharType="end"/>
    </w:r>
    <w:r>
      <w:t xml:space="preserve"> of </w:t>
    </w:r>
    <w:fldSimple w:instr=" NUMPAGES  \* MERGEFORMAT ">
      <w:r w:rsidR="009A36B3">
        <w:rPr>
          <w:noProof/>
        </w:rPr>
        <w:t>7</w:t>
      </w:r>
    </w:fldSimple>
    <w:r>
      <w:t xml:space="preserve"> pages</w:t>
    </w:r>
  </w:p>
  <w:p w:rsidR="0000243D" w:rsidRDefault="00923F5A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0" wp14:anchorId="297D891E" wp14:editId="500208C2">
              <wp:simplePos x="0" y="0"/>
              <wp:positionH relativeFrom="page">
                <wp:posOffset>6105525</wp:posOffset>
              </wp:positionH>
              <wp:positionV relativeFrom="paragraph">
                <wp:posOffset>-1905</wp:posOffset>
              </wp:positionV>
              <wp:extent cx="1145540" cy="182880"/>
              <wp:effectExtent l="0" t="0" r="1651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F5A" w:rsidRDefault="00923F5A" w:rsidP="00923F5A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D891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92" type="#_x0000_t202" style="position:absolute;margin-left:480.75pt;margin-top:-.15pt;width:90.2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" o:allowoverlap="f" filled="f" stroked="f">
              <v:textbox inset="0,0,0,0">
                <w:txbxContent>
                  <w:p w:rsidR="00923F5A" w:rsidRDefault="00923F5A" w:rsidP="00923F5A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4907E7"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5B38AD7" wp14:editId="33E24567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3FAC" w:rsidRDefault="00403FAC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 w:rsidR="008C062C">
                            <w:t>B</w:t>
                          </w:r>
                          <w:r w:rsidR="00625DA7">
                            <w:t xml:space="preserve">  </w:t>
                          </w:r>
                          <w:r w:rsidR="008C062C">
                            <w:t>11</w:t>
                          </w:r>
                          <w:r w:rsidR="00B9735E">
                            <w:t>/</w:t>
                          </w:r>
                          <w:r w:rsidR="008C062C">
                            <w:t>0</w:t>
                          </w:r>
                          <w:r w:rsidR="000B6DA7">
                            <w:t>3</w:t>
                          </w:r>
                          <w:r>
                            <w:t>/</w:t>
                          </w:r>
                          <w:r w:rsidR="00625DA7">
                            <w:t>20</w:t>
                          </w:r>
                          <w:r w:rsidR="00755720">
                            <w:t>1</w:t>
                          </w:r>
                          <w:r w:rsidR="00923F5A"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B38AD7" id="Text Box 16" o:spid="_x0000_s1093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403FAC" w:rsidRDefault="00403FAC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 w:rsidR="008C062C">
                      <w:t>B</w:t>
                    </w:r>
                    <w:r w:rsidR="00625DA7">
                      <w:t xml:space="preserve">  </w:t>
                    </w:r>
                    <w:r w:rsidR="008C062C">
                      <w:t>11</w:t>
                    </w:r>
                    <w:r w:rsidR="00B9735E">
                      <w:t>/</w:t>
                    </w:r>
                    <w:r w:rsidR="008C062C">
                      <w:t>0</w:t>
                    </w:r>
                    <w:r w:rsidR="000B6DA7">
                      <w:t>3</w:t>
                    </w:r>
                    <w:r>
                      <w:t>/</w:t>
                    </w:r>
                    <w:r w:rsidR="00625DA7">
                      <w:t>20</w:t>
                    </w:r>
                    <w:r w:rsidR="00755720">
                      <w:t>1</w:t>
                    </w:r>
                    <w:r w:rsidR="00923F5A">
                      <w:t>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62C" w:rsidRDefault="008C06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189" w:rsidRDefault="002A2189">
      <w:r>
        <w:separator/>
      </w:r>
    </w:p>
  </w:footnote>
  <w:footnote w:type="continuationSeparator" w:id="0">
    <w:p w:rsidR="002A2189" w:rsidRDefault="002A2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62C" w:rsidRDefault="008C062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4B5D12">
    <w:pPr>
      <w:pStyle w:val="HdrLine1"/>
    </w:pPr>
    <w:r>
      <w:t>LEXUS</w:t>
    </w:r>
    <w:r w:rsidR="0000243D">
      <w:tab/>
    </w:r>
    <w:r>
      <w:t>RX 350/450h</w:t>
    </w:r>
    <w:r w:rsidR="00BC03D2">
      <w:tab/>
    </w:r>
    <w:r>
      <w:t>2016</w:t>
    </w:r>
    <w:r w:rsidR="0000243D">
      <w:t xml:space="preserve"> - </w:t>
    </w:r>
    <w:r w:rsidR="0000243D">
      <w:tab/>
    </w:r>
    <w:r>
      <w:t>ILLUMINATED DOOR SILLS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1E9687DF" wp14:editId="0FE7381A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536E3F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00243D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62C" w:rsidRDefault="008C062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4B5D12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LEXUS</w:t>
    </w:r>
    <w:r w:rsidR="0000243D">
      <w:tab/>
    </w:r>
    <w:r>
      <w:t>RX 350/450h</w:t>
    </w:r>
    <w:r w:rsidR="0000243D">
      <w:tab/>
    </w:r>
    <w:r w:rsidR="00BC03D2">
      <w:t>20</w:t>
    </w:r>
    <w:r w:rsidR="00E817A4">
      <w:t>1</w:t>
    </w:r>
    <w:r>
      <w:t>6</w:t>
    </w:r>
    <w:r w:rsidR="00BC03D2">
      <w:t xml:space="preserve"> </w:t>
    </w:r>
    <w:r w:rsidR="0000243D">
      <w:t xml:space="preserve">- </w:t>
    </w:r>
    <w:r w:rsidR="0000243D">
      <w:tab/>
    </w:r>
    <w:r>
      <w:t>ILLUMINATED DOOR SILLS</w:t>
    </w:r>
  </w:p>
  <w:p w:rsidR="0000243D" w:rsidRDefault="004907E7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435C951" wp14:editId="1E78DB4E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06BBA2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 w:rsidR="0000243D"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4B5D12">
    <w:pPr>
      <w:pStyle w:val="HdrLine1"/>
    </w:pPr>
    <w:r>
      <w:t>LEXUS</w:t>
    </w:r>
    <w:r w:rsidR="0000243D">
      <w:tab/>
    </w:r>
    <w:r>
      <w:t>RX 350/450h</w:t>
    </w:r>
    <w:r w:rsidR="0000243D">
      <w:tab/>
    </w:r>
    <w:r w:rsidR="00E817A4">
      <w:t>201</w:t>
    </w:r>
    <w:r>
      <w:t>6</w:t>
    </w:r>
    <w:r w:rsidR="00E817A4">
      <w:t xml:space="preserve"> </w:t>
    </w:r>
    <w:r w:rsidR="0000243D">
      <w:t xml:space="preserve">- </w:t>
    </w:r>
    <w:r w:rsidR="0000243D">
      <w:tab/>
    </w:r>
    <w:r>
      <w:t>ILLUMINATED DOOR SILLS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DB7BA8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E4B263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 w:rsidR="0000243D">
      <w:t xml:space="preserve">Checklist - these points </w:t>
    </w:r>
    <w:r w:rsidR="0000243D">
      <w:rPr>
        <w:b/>
        <w:bCs w:val="0"/>
      </w:rPr>
      <w:t>MUST</w:t>
    </w:r>
    <w:r w:rsidR="0000243D">
      <w:t xml:space="preserve"> be checked to ensure a quality installation.</w:t>
    </w:r>
  </w:p>
  <w:p w:rsidR="0000243D" w:rsidRDefault="004907E7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676D05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1C3F38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 w:rsidR="0000243D">
      <w:tab/>
      <w:t>Check:</w:t>
    </w:r>
    <w:r w:rsidR="0000243D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15F84"/>
    <w:rsid w:val="00036B81"/>
    <w:rsid w:val="00041573"/>
    <w:rsid w:val="00057332"/>
    <w:rsid w:val="00064B9F"/>
    <w:rsid w:val="0006613C"/>
    <w:rsid w:val="00070990"/>
    <w:rsid w:val="00084024"/>
    <w:rsid w:val="000B1C81"/>
    <w:rsid w:val="000B6DA7"/>
    <w:rsid w:val="000E5D01"/>
    <w:rsid w:val="000F38F7"/>
    <w:rsid w:val="000F774F"/>
    <w:rsid w:val="00107E98"/>
    <w:rsid w:val="00125C34"/>
    <w:rsid w:val="0013392D"/>
    <w:rsid w:val="001447AA"/>
    <w:rsid w:val="00146454"/>
    <w:rsid w:val="00160455"/>
    <w:rsid w:val="00170958"/>
    <w:rsid w:val="00173E8E"/>
    <w:rsid w:val="001A000D"/>
    <w:rsid w:val="001B3D21"/>
    <w:rsid w:val="00244D32"/>
    <w:rsid w:val="0028283B"/>
    <w:rsid w:val="00294135"/>
    <w:rsid w:val="002A2189"/>
    <w:rsid w:val="002B3EF0"/>
    <w:rsid w:val="002B57A4"/>
    <w:rsid w:val="002E6182"/>
    <w:rsid w:val="002F06F8"/>
    <w:rsid w:val="003175D4"/>
    <w:rsid w:val="00326804"/>
    <w:rsid w:val="00341D15"/>
    <w:rsid w:val="00346065"/>
    <w:rsid w:val="00350509"/>
    <w:rsid w:val="00354853"/>
    <w:rsid w:val="00355346"/>
    <w:rsid w:val="00375247"/>
    <w:rsid w:val="00396A7B"/>
    <w:rsid w:val="003A0673"/>
    <w:rsid w:val="003C2237"/>
    <w:rsid w:val="003C4520"/>
    <w:rsid w:val="003C5B2C"/>
    <w:rsid w:val="003E074C"/>
    <w:rsid w:val="003E18B5"/>
    <w:rsid w:val="00403C0C"/>
    <w:rsid w:val="00403FAC"/>
    <w:rsid w:val="004053CB"/>
    <w:rsid w:val="00441B06"/>
    <w:rsid w:val="00454A9F"/>
    <w:rsid w:val="00480179"/>
    <w:rsid w:val="004843AB"/>
    <w:rsid w:val="00487ECD"/>
    <w:rsid w:val="004907E7"/>
    <w:rsid w:val="004A1A7D"/>
    <w:rsid w:val="004A1EF7"/>
    <w:rsid w:val="004B5D12"/>
    <w:rsid w:val="004B5DF1"/>
    <w:rsid w:val="004D1165"/>
    <w:rsid w:val="00513601"/>
    <w:rsid w:val="00534AF6"/>
    <w:rsid w:val="005462B1"/>
    <w:rsid w:val="0055316C"/>
    <w:rsid w:val="005F24A3"/>
    <w:rsid w:val="00625DA7"/>
    <w:rsid w:val="00626668"/>
    <w:rsid w:val="0065707E"/>
    <w:rsid w:val="00665687"/>
    <w:rsid w:val="00673704"/>
    <w:rsid w:val="00676A65"/>
    <w:rsid w:val="00694B73"/>
    <w:rsid w:val="006B791A"/>
    <w:rsid w:val="00710CA2"/>
    <w:rsid w:val="00754C55"/>
    <w:rsid w:val="00755720"/>
    <w:rsid w:val="007A33D6"/>
    <w:rsid w:val="007D0B03"/>
    <w:rsid w:val="00834C4B"/>
    <w:rsid w:val="00834EE8"/>
    <w:rsid w:val="0083504A"/>
    <w:rsid w:val="00844D27"/>
    <w:rsid w:val="0085731F"/>
    <w:rsid w:val="00860E64"/>
    <w:rsid w:val="00863AD3"/>
    <w:rsid w:val="008728CF"/>
    <w:rsid w:val="008A1210"/>
    <w:rsid w:val="008A53BC"/>
    <w:rsid w:val="008C062C"/>
    <w:rsid w:val="008D0486"/>
    <w:rsid w:val="008F48AB"/>
    <w:rsid w:val="008F50EA"/>
    <w:rsid w:val="00915D8F"/>
    <w:rsid w:val="00923F5A"/>
    <w:rsid w:val="0093755A"/>
    <w:rsid w:val="00940BF1"/>
    <w:rsid w:val="00944BE6"/>
    <w:rsid w:val="0098062C"/>
    <w:rsid w:val="009A36B3"/>
    <w:rsid w:val="009D67E2"/>
    <w:rsid w:val="00A24CD8"/>
    <w:rsid w:val="00A47904"/>
    <w:rsid w:val="00A51E66"/>
    <w:rsid w:val="00A5382E"/>
    <w:rsid w:val="00A53E2D"/>
    <w:rsid w:val="00A728B7"/>
    <w:rsid w:val="00AE724E"/>
    <w:rsid w:val="00AF5359"/>
    <w:rsid w:val="00B257B1"/>
    <w:rsid w:val="00B460A8"/>
    <w:rsid w:val="00B70CC5"/>
    <w:rsid w:val="00B9735E"/>
    <w:rsid w:val="00BC03D2"/>
    <w:rsid w:val="00BF7D3D"/>
    <w:rsid w:val="00C56535"/>
    <w:rsid w:val="00C67557"/>
    <w:rsid w:val="00C7212F"/>
    <w:rsid w:val="00C94512"/>
    <w:rsid w:val="00CB791E"/>
    <w:rsid w:val="00CC0E05"/>
    <w:rsid w:val="00CE35D6"/>
    <w:rsid w:val="00D100B3"/>
    <w:rsid w:val="00D305A6"/>
    <w:rsid w:val="00D30AE6"/>
    <w:rsid w:val="00D96C11"/>
    <w:rsid w:val="00D97493"/>
    <w:rsid w:val="00DA3821"/>
    <w:rsid w:val="00DC1BC1"/>
    <w:rsid w:val="00DD68A4"/>
    <w:rsid w:val="00DF4E6C"/>
    <w:rsid w:val="00E2388A"/>
    <w:rsid w:val="00E31586"/>
    <w:rsid w:val="00E37B5F"/>
    <w:rsid w:val="00E5564B"/>
    <w:rsid w:val="00E57A85"/>
    <w:rsid w:val="00E722A1"/>
    <w:rsid w:val="00E73BE0"/>
    <w:rsid w:val="00E817A4"/>
    <w:rsid w:val="00EC4871"/>
    <w:rsid w:val="00F0261D"/>
    <w:rsid w:val="00F4327A"/>
    <w:rsid w:val="00FE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DB8F5CD-DDF9-469C-B2D9-33B5FF66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3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3.jp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jpg"/><Relationship Id="rId42" Type="http://schemas.openxmlformats.org/officeDocument/2006/relationships/image" Target="media/image29.jpg"/><Relationship Id="rId47" Type="http://schemas.openxmlformats.org/officeDocument/2006/relationships/image" Target="media/image34.jpeg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4.xml"/><Relationship Id="rId32" Type="http://schemas.openxmlformats.org/officeDocument/2006/relationships/image" Target="media/image19.jp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openxmlformats.org/officeDocument/2006/relationships/image" Target="media/image31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header" Target="header5.xml"/><Relationship Id="rId8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evelop\Accessory%20Development%20Templates\Instruction%20Template%20Iss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Instruction Template IssC</Template>
  <TotalTime>0</TotalTime>
  <Pages>7</Pages>
  <Words>676</Words>
  <Characters>3603</Characters>
  <Application>Microsoft Office Word</Application>
  <DocSecurity>0</DocSecurity>
  <Lines>276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4171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Toyota Motor Sales, USA, Inc.</cp:lastModifiedBy>
  <cp:revision>2</cp:revision>
  <cp:lastPrinted>2015-11-03T20:06:00Z</cp:lastPrinted>
  <dcterms:created xsi:type="dcterms:W3CDTF">2015-11-03T21:18:00Z</dcterms:created>
  <dcterms:modified xsi:type="dcterms:W3CDTF">2015-11-03T21:18:00Z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092deca4-aedf-463e-819c-a8bc84e2f49f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